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0C105" w14:textId="01C9AEA4" w:rsidR="00DC79DA" w:rsidRPr="00DC79DA" w:rsidRDefault="00255652" w:rsidP="0006117C">
      <w:pPr>
        <w:pStyle w:val="Untertite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EA4280" wp14:editId="4A8608AE">
                <wp:simplePos x="0" y="0"/>
                <wp:positionH relativeFrom="column">
                  <wp:posOffset>7108825</wp:posOffset>
                </wp:positionH>
                <wp:positionV relativeFrom="paragraph">
                  <wp:posOffset>-293815</wp:posOffset>
                </wp:positionV>
                <wp:extent cx="0" cy="9772650"/>
                <wp:effectExtent l="0" t="0" r="38100" b="19050"/>
                <wp:wrapNone/>
                <wp:docPr id="11" name="Gerade Verbindung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772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84BF4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E9B46" id="Gerade Verbindung 1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9.75pt,-23.15pt" to="559.75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" strokecolor="#84bf41" strokeweight=".5pt">
                <v:stroke joinstyle="miter"/>
                <o:lock v:ext="edit" shapetype="f"/>
              </v:line>
            </w:pict>
          </mc:Fallback>
        </mc:AlternateContent>
      </w:r>
      <w:r w:rsidR="00786B66" w:rsidRPr="00375339">
        <w:t>Liebe Eltern,</w:t>
      </w:r>
    </w:p>
    <w:p w14:paraId="22D19373" w14:textId="77777777" w:rsidR="00786B66" w:rsidRPr="00677AB2" w:rsidRDefault="00786B66" w:rsidP="00786B6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24BFFF10" w14:textId="5FA34E06" w:rsidR="00786B66" w:rsidRPr="00677AB2" w:rsidRDefault="00D613C4" w:rsidP="00786B6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  <w:r w:rsidRPr="00D613C4">
        <w:rPr>
          <w:rFonts w:ascii="Avenir Book" w:hAnsi="Avenir Book" w:cs="Calibri"/>
          <w:color w:val="003655"/>
          <w:sz w:val="28"/>
          <w:szCs w:val="28"/>
        </w:rPr>
        <w:t xml:space="preserve">Kinder kommen mit dem Bus, dem Fahrrad oder zu Fuß zur Schule. Doch immer mehr Eltern bringen ihre Kinder mit dem Auto zur Schule. Das führt jedoch </w:t>
      </w:r>
      <w:r>
        <w:rPr>
          <w:rFonts w:ascii="Avenir Book" w:hAnsi="Avenir Book" w:cs="Calibri"/>
          <w:color w:val="003655"/>
          <w:sz w:val="28"/>
          <w:szCs w:val="28"/>
        </w:rPr>
        <w:t>zu einem</w:t>
      </w:r>
      <w:r w:rsidRPr="00D613C4">
        <w:rPr>
          <w:rFonts w:ascii="Avenir Book" w:hAnsi="Avenir Book" w:cs="Calibri"/>
          <w:color w:val="003655"/>
          <w:sz w:val="28"/>
          <w:szCs w:val="28"/>
        </w:rPr>
        <w:t xml:space="preserve"> Verkehrschaos vor den Schulen und </w:t>
      </w:r>
      <w:r>
        <w:rPr>
          <w:rFonts w:ascii="Avenir Book" w:hAnsi="Avenir Book" w:cs="Calibri"/>
          <w:color w:val="003655"/>
          <w:sz w:val="28"/>
          <w:szCs w:val="28"/>
        </w:rPr>
        <w:t>sorgt für</w:t>
      </w:r>
      <w:r w:rsidRPr="00D613C4">
        <w:rPr>
          <w:rFonts w:ascii="Avenir Book" w:hAnsi="Avenir Book" w:cs="Calibri"/>
          <w:color w:val="003655"/>
          <w:sz w:val="28"/>
          <w:szCs w:val="28"/>
        </w:rPr>
        <w:t xml:space="preserve"> unübersichtliche Verkehrsverhältnisse.</w:t>
      </w:r>
      <w:r>
        <w:rPr>
          <w:rFonts w:ascii="Avenir Book" w:hAnsi="Avenir Book" w:cs="Calibri"/>
          <w:color w:val="003655"/>
          <w:sz w:val="28"/>
          <w:szCs w:val="28"/>
        </w:rPr>
        <w:t xml:space="preserve"> Auch </w:t>
      </w:r>
      <w:r w:rsidR="00FD775A">
        <w:rPr>
          <w:rFonts w:ascii="Avenir Book" w:hAnsi="Avenir Book" w:cs="Calibri"/>
          <w:color w:val="003655"/>
          <w:sz w:val="28"/>
          <w:szCs w:val="28"/>
        </w:rPr>
        <w:t>Überq</w:t>
      </w:r>
      <w:r>
        <w:rPr>
          <w:rFonts w:ascii="Avenir Book" w:hAnsi="Avenir Book" w:cs="Calibri"/>
          <w:color w:val="003655"/>
          <w:sz w:val="28"/>
          <w:szCs w:val="28"/>
        </w:rPr>
        <w:t>uerungs- und Gefahrenstellen sowie Veränderungen im Straßenverkehr erschweren den Schulweg der Kinder.</w:t>
      </w:r>
      <w:r w:rsidRPr="00D613C4">
        <w:rPr>
          <w:rFonts w:ascii="Avenir Book" w:hAnsi="Avenir Book" w:cs="Calibri"/>
          <w:color w:val="003655"/>
          <w:sz w:val="28"/>
          <w:szCs w:val="28"/>
        </w:rPr>
        <w:t xml:space="preserve"> Aus diesem Grund hat </w:t>
      </w:r>
      <w:r w:rsidR="00786B66" w:rsidRPr="007E727E">
        <w:rPr>
          <w:rFonts w:ascii="Avenir Book" w:hAnsi="Avenir Book" w:cs="Calibri"/>
          <w:color w:val="003655"/>
          <w:sz w:val="28"/>
          <w:szCs w:val="28"/>
        </w:rPr>
        <w:t>das Lehrerkollegium unserer Schule in Zusammenarbeit mit der Polizei und der Kiel</w:t>
      </w:r>
      <w:r w:rsidR="006E4F33">
        <w:rPr>
          <w:rFonts w:ascii="Avenir Book" w:hAnsi="Avenir Book" w:cs="Calibri"/>
          <w:color w:val="003655"/>
          <w:sz w:val="28"/>
          <w:szCs w:val="28"/>
        </w:rPr>
        <w:t>Region</w:t>
      </w:r>
      <w:r w:rsidR="00786B66" w:rsidRPr="007E727E">
        <w:rPr>
          <w:rFonts w:ascii="Avenir Book" w:hAnsi="Avenir Book" w:cs="Calibri"/>
          <w:color w:val="003655"/>
          <w:sz w:val="28"/>
          <w:szCs w:val="28"/>
        </w:rPr>
        <w:t xml:space="preserve"> den vorliegenden Schulwegplan erstellt, um </w:t>
      </w:r>
      <w:r w:rsidR="0071607D">
        <w:rPr>
          <w:rFonts w:ascii="Avenir Book" w:hAnsi="Avenir Book" w:cs="Calibri"/>
          <w:color w:val="003655"/>
          <w:sz w:val="28"/>
          <w:szCs w:val="28"/>
        </w:rPr>
        <w:t xml:space="preserve">Ihren Kindern </w:t>
      </w:r>
      <w:r w:rsidR="00786B66" w:rsidRPr="007E727E">
        <w:rPr>
          <w:rFonts w:ascii="Avenir Book" w:hAnsi="Avenir Book" w:cs="Calibri"/>
          <w:color w:val="003655"/>
          <w:sz w:val="28"/>
          <w:szCs w:val="28"/>
        </w:rPr>
        <w:t>einen sicheren und umweltfreundlichen Weg zur Schule aufzuzeigen.</w:t>
      </w:r>
    </w:p>
    <w:p w14:paraId="5FAFB633" w14:textId="77777777" w:rsidR="001C17D2" w:rsidRDefault="001C17D2" w:rsidP="00786B6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17DB667E" w14:textId="656134F9" w:rsidR="001C17D2" w:rsidRDefault="00D613C4" w:rsidP="00786B6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  <w:r>
        <w:rPr>
          <w:rFonts w:ascii="Avenir Book" w:hAnsi="Avenir Book" w:cs="Calibri"/>
          <w:color w:val="003655"/>
          <w:sz w:val="28"/>
          <w:szCs w:val="28"/>
        </w:rPr>
        <w:t>Denn:</w:t>
      </w:r>
      <w:r w:rsidR="001C17D2"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="00786B66" w:rsidRPr="000A4083">
        <w:rPr>
          <w:rFonts w:ascii="Avenir Book" w:hAnsi="Avenir Book" w:cs="Calibri"/>
          <w:color w:val="003655"/>
          <w:sz w:val="28"/>
          <w:szCs w:val="28"/>
        </w:rPr>
        <w:t xml:space="preserve">Bewegung auf dem Schulweg </w:t>
      </w:r>
      <w:r>
        <w:rPr>
          <w:rFonts w:ascii="Avenir Book" w:hAnsi="Avenir Book" w:cs="Calibri"/>
          <w:color w:val="003655"/>
          <w:sz w:val="28"/>
          <w:szCs w:val="28"/>
        </w:rPr>
        <w:t xml:space="preserve">macht </w:t>
      </w:r>
      <w:r w:rsidR="00786B66" w:rsidRPr="000A4083">
        <w:rPr>
          <w:rFonts w:ascii="Avenir Book" w:hAnsi="Avenir Book" w:cs="Calibri"/>
          <w:color w:val="003655"/>
          <w:sz w:val="28"/>
          <w:szCs w:val="28"/>
        </w:rPr>
        <w:t>fit</w:t>
      </w:r>
      <w:r w:rsidR="001C17D2">
        <w:rPr>
          <w:rFonts w:ascii="Avenir Book" w:hAnsi="Avenir Book" w:cs="Calibri"/>
          <w:color w:val="003655"/>
          <w:sz w:val="28"/>
          <w:szCs w:val="28"/>
        </w:rPr>
        <w:t>!</w:t>
      </w:r>
      <w:r w:rsidR="00786B66" w:rsidRPr="000A4083"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="001C17D2">
        <w:rPr>
          <w:rFonts w:ascii="Avenir Book" w:hAnsi="Avenir Book" w:cs="Calibri"/>
          <w:color w:val="003655"/>
          <w:sz w:val="28"/>
          <w:szCs w:val="28"/>
        </w:rPr>
        <w:t xml:space="preserve">Kinder, die sich ausreichend bewegen, sind ausgeglichener und können sich besser konzentrieren. </w:t>
      </w:r>
      <w:r w:rsidR="00786B66" w:rsidRPr="000A4083">
        <w:rPr>
          <w:rFonts w:ascii="Avenir Book" w:hAnsi="Avenir Book" w:cs="Calibri"/>
          <w:color w:val="003655"/>
          <w:sz w:val="28"/>
          <w:szCs w:val="28"/>
        </w:rPr>
        <w:t xml:space="preserve">Auf dem Schulweg </w:t>
      </w:r>
      <w:r w:rsidR="001C17D2">
        <w:rPr>
          <w:rFonts w:ascii="Avenir Book" w:hAnsi="Avenir Book" w:cs="Calibri"/>
          <w:color w:val="003655"/>
          <w:sz w:val="28"/>
          <w:szCs w:val="28"/>
        </w:rPr>
        <w:t>lernen sie ihre</w:t>
      </w:r>
      <w:r w:rsidR="00786B66" w:rsidRPr="000A4083">
        <w:rPr>
          <w:rFonts w:ascii="Avenir Book" w:hAnsi="Avenir Book" w:cs="Calibri"/>
          <w:color w:val="003655"/>
          <w:sz w:val="28"/>
          <w:szCs w:val="28"/>
        </w:rPr>
        <w:t xml:space="preserve"> Umwelt aus einem</w:t>
      </w:r>
      <w:r w:rsidR="006E4F33"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="00786B66" w:rsidRPr="000A4083">
        <w:rPr>
          <w:rFonts w:ascii="Avenir Book" w:hAnsi="Avenir Book" w:cs="Calibri"/>
          <w:color w:val="003655"/>
          <w:sz w:val="28"/>
          <w:szCs w:val="28"/>
        </w:rPr>
        <w:t xml:space="preserve">ganz </w:t>
      </w:r>
      <w:r w:rsidR="00D27A81">
        <w:rPr>
          <w:rFonts w:ascii="Avenir Book" w:hAnsi="Avenir Book" w:cs="Calibri"/>
          <w:color w:val="003655"/>
          <w:sz w:val="28"/>
          <w:szCs w:val="28"/>
        </w:rPr>
        <w:t>neuen</w:t>
      </w:r>
      <w:r w:rsidR="00D27A81" w:rsidRPr="000A4083"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="00786B66" w:rsidRPr="000A4083">
        <w:rPr>
          <w:rFonts w:ascii="Avenir Book" w:hAnsi="Avenir Book" w:cs="Calibri"/>
          <w:color w:val="003655"/>
          <w:sz w:val="28"/>
          <w:szCs w:val="28"/>
        </w:rPr>
        <w:t xml:space="preserve">Blickwinkel kennen und </w:t>
      </w:r>
      <w:r>
        <w:rPr>
          <w:rFonts w:ascii="Avenir Book" w:hAnsi="Avenir Book" w:cs="Calibri"/>
          <w:color w:val="003655"/>
          <w:sz w:val="28"/>
          <w:szCs w:val="28"/>
        </w:rPr>
        <w:t>üben</w:t>
      </w:r>
      <w:r w:rsidR="001C17D2" w:rsidRPr="000A4083"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="00786B66" w:rsidRPr="000A4083">
        <w:rPr>
          <w:rFonts w:ascii="Avenir Book" w:hAnsi="Avenir Book" w:cs="Calibri"/>
          <w:color w:val="003655"/>
          <w:sz w:val="28"/>
          <w:szCs w:val="28"/>
        </w:rPr>
        <w:t>so am besten</w:t>
      </w:r>
      <w:r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="00786B66" w:rsidRPr="000A4083">
        <w:rPr>
          <w:rFonts w:ascii="Avenir Book" w:hAnsi="Avenir Book" w:cs="Calibri"/>
          <w:color w:val="003655"/>
          <w:sz w:val="28"/>
          <w:szCs w:val="28"/>
        </w:rPr>
        <w:t>verkehrssichere</w:t>
      </w:r>
      <w:r w:rsidR="00DC79DA">
        <w:rPr>
          <w:rFonts w:ascii="Avenir Book" w:hAnsi="Avenir Book" w:cs="Calibri"/>
          <w:color w:val="003655"/>
          <w:sz w:val="28"/>
          <w:szCs w:val="28"/>
        </w:rPr>
        <w:t>s</w:t>
      </w:r>
      <w:r w:rsidR="00786B66" w:rsidRPr="000A4083">
        <w:rPr>
          <w:rFonts w:ascii="Avenir Book" w:hAnsi="Avenir Book" w:cs="Calibri"/>
          <w:color w:val="003655"/>
          <w:sz w:val="28"/>
          <w:szCs w:val="28"/>
        </w:rPr>
        <w:t xml:space="preserve"> Verhalten. </w:t>
      </w:r>
    </w:p>
    <w:p w14:paraId="3190C3AD" w14:textId="77777777" w:rsidR="00D613C4" w:rsidRDefault="00D613C4" w:rsidP="00786B6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56BD6B81" w14:textId="11C08FBD" w:rsidR="00786B66" w:rsidRDefault="00786B66" w:rsidP="00786B6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  <w:r w:rsidRPr="000A4083">
        <w:rPr>
          <w:rFonts w:ascii="Avenir Book" w:hAnsi="Avenir Book" w:cs="Calibri"/>
          <w:color w:val="003655"/>
          <w:sz w:val="28"/>
          <w:szCs w:val="28"/>
        </w:rPr>
        <w:t xml:space="preserve">Bei dem vorliegenden </w:t>
      </w:r>
      <w:r w:rsidR="006E2920">
        <w:rPr>
          <w:rFonts w:ascii="Avenir Book" w:hAnsi="Avenir Book" w:cs="Calibri"/>
          <w:color w:val="003655"/>
          <w:sz w:val="28"/>
          <w:szCs w:val="28"/>
        </w:rPr>
        <w:t>Schulwegp</w:t>
      </w:r>
      <w:r w:rsidRPr="000A4083">
        <w:rPr>
          <w:rFonts w:ascii="Avenir Book" w:hAnsi="Avenir Book" w:cs="Calibri"/>
          <w:color w:val="003655"/>
          <w:sz w:val="28"/>
          <w:szCs w:val="28"/>
        </w:rPr>
        <w:t>lan handelt es sich um eine Empfehlung, die nicht alle Schulwegvarianten umfasst.</w:t>
      </w:r>
      <w:r w:rsidR="00D613C4"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="001C17D2">
        <w:rPr>
          <w:rFonts w:ascii="Avenir Book" w:hAnsi="Avenir Book" w:cs="Calibri"/>
          <w:color w:val="003655"/>
          <w:sz w:val="28"/>
          <w:szCs w:val="28"/>
        </w:rPr>
        <w:t>Wir</w:t>
      </w:r>
      <w:r w:rsidR="001C17D2" w:rsidRPr="000A4083"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Pr="000A4083">
        <w:rPr>
          <w:rFonts w:ascii="Avenir Book" w:hAnsi="Avenir Book" w:cs="Calibri"/>
          <w:color w:val="003655"/>
          <w:sz w:val="28"/>
          <w:szCs w:val="28"/>
        </w:rPr>
        <w:t xml:space="preserve">bitten Sie </w:t>
      </w:r>
      <w:r w:rsidR="00D613C4">
        <w:rPr>
          <w:rFonts w:ascii="Avenir Book" w:hAnsi="Avenir Book" w:cs="Calibri"/>
          <w:color w:val="003655"/>
          <w:sz w:val="28"/>
          <w:szCs w:val="28"/>
        </w:rPr>
        <w:t>daher</w:t>
      </w:r>
      <w:r w:rsidRPr="000A4083">
        <w:rPr>
          <w:rFonts w:ascii="Avenir Book" w:hAnsi="Avenir Book" w:cs="Calibri"/>
          <w:color w:val="003655"/>
          <w:sz w:val="28"/>
          <w:szCs w:val="28"/>
        </w:rPr>
        <w:t xml:space="preserve">, dass Sie den Schulweg </w:t>
      </w:r>
      <w:r w:rsidR="00D613C4">
        <w:rPr>
          <w:rFonts w:ascii="Avenir Book" w:hAnsi="Avenir Book" w:cs="Calibri"/>
          <w:color w:val="003655"/>
          <w:sz w:val="28"/>
          <w:szCs w:val="28"/>
        </w:rPr>
        <w:t>Ihres Kindes</w:t>
      </w:r>
      <w:r w:rsidRPr="000A4083">
        <w:rPr>
          <w:rFonts w:ascii="Avenir Book" w:hAnsi="Avenir Book" w:cs="Calibri"/>
          <w:color w:val="003655"/>
          <w:sz w:val="28"/>
          <w:szCs w:val="28"/>
        </w:rPr>
        <w:t xml:space="preserve"> vor dem ersten Schultag</w:t>
      </w:r>
      <w:r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Pr="000A4083">
        <w:rPr>
          <w:rFonts w:ascii="Avenir Book" w:hAnsi="Avenir Book" w:cs="Calibri"/>
          <w:color w:val="003655"/>
          <w:sz w:val="28"/>
          <w:szCs w:val="28"/>
        </w:rPr>
        <w:t xml:space="preserve">planen und </w:t>
      </w:r>
      <w:r w:rsidR="00D613C4">
        <w:rPr>
          <w:rFonts w:ascii="Avenir Book" w:hAnsi="Avenir Book" w:cs="Calibri"/>
          <w:color w:val="003655"/>
          <w:sz w:val="28"/>
          <w:szCs w:val="28"/>
        </w:rPr>
        <w:t>mit Ihrem</w:t>
      </w:r>
      <w:r w:rsidR="00D613C4" w:rsidRPr="000A4083">
        <w:rPr>
          <w:rFonts w:ascii="Avenir Book" w:hAnsi="Avenir Book" w:cs="Calibri"/>
          <w:color w:val="003655"/>
          <w:sz w:val="28"/>
          <w:szCs w:val="28"/>
        </w:rPr>
        <w:t xml:space="preserve"> Kind</w:t>
      </w:r>
      <w:r w:rsidR="00D613C4">
        <w:rPr>
          <w:rFonts w:ascii="Avenir Book" w:hAnsi="Avenir Book" w:cs="Calibri"/>
          <w:color w:val="003655"/>
          <w:sz w:val="28"/>
          <w:szCs w:val="28"/>
        </w:rPr>
        <w:t xml:space="preserve"> zusammen </w:t>
      </w:r>
      <w:r w:rsidRPr="000A4083">
        <w:rPr>
          <w:rFonts w:ascii="Avenir Book" w:hAnsi="Avenir Book" w:cs="Calibri"/>
          <w:color w:val="003655"/>
          <w:sz w:val="28"/>
          <w:szCs w:val="28"/>
        </w:rPr>
        <w:t>einüben.</w:t>
      </w:r>
      <w:r w:rsidRPr="00677AB2">
        <w:rPr>
          <w:rFonts w:ascii="Avenir Book" w:hAnsi="Avenir Book" w:cs="Calibri"/>
          <w:color w:val="003655"/>
          <w:sz w:val="28"/>
          <w:szCs w:val="28"/>
        </w:rPr>
        <w:t> </w:t>
      </w:r>
    </w:p>
    <w:p w14:paraId="3BD20AA1" w14:textId="734DD2C0" w:rsidR="00786B66" w:rsidRPr="00677AB2" w:rsidRDefault="00786B66" w:rsidP="00786B6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6C725C03" w14:textId="746E9404" w:rsidR="00DC79DA" w:rsidRDefault="00786B66" w:rsidP="00786B6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  <w:r w:rsidRPr="000A4083">
        <w:rPr>
          <w:rFonts w:ascii="Avenir Book" w:hAnsi="Avenir Book" w:cs="Calibri"/>
          <w:color w:val="003655"/>
          <w:sz w:val="28"/>
          <w:szCs w:val="28"/>
        </w:rPr>
        <w:t>Für Anregunge</w:t>
      </w:r>
      <w:r w:rsidR="00872B62">
        <w:rPr>
          <w:rFonts w:ascii="Avenir Book" w:hAnsi="Avenir Book" w:cs="Calibri"/>
          <w:color w:val="003655"/>
          <w:sz w:val="28"/>
          <w:szCs w:val="28"/>
        </w:rPr>
        <w:t xml:space="preserve">n, </w:t>
      </w:r>
      <w:r w:rsidRPr="000A4083">
        <w:rPr>
          <w:rFonts w:ascii="Avenir Book" w:hAnsi="Avenir Book" w:cs="Calibri"/>
          <w:color w:val="003655"/>
          <w:sz w:val="28"/>
          <w:szCs w:val="28"/>
        </w:rPr>
        <w:t>konstruktive Kritik und</w:t>
      </w:r>
      <w:r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Pr="000A4083">
        <w:rPr>
          <w:rFonts w:ascii="Avenir Book" w:hAnsi="Avenir Book" w:cs="Calibri"/>
          <w:color w:val="003655"/>
          <w:sz w:val="28"/>
          <w:szCs w:val="28"/>
        </w:rPr>
        <w:t>Ergänzungen zu unserem Schulwegplan sind wir offen und dankbar.</w:t>
      </w:r>
    </w:p>
    <w:p w14:paraId="3B5BB333" w14:textId="4798D2A4" w:rsidR="00DC79DA" w:rsidRDefault="00DC79DA" w:rsidP="00786B6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53A44425" w14:textId="6BAADD4A" w:rsidR="00DC79DA" w:rsidRDefault="00DC79DA" w:rsidP="00786B6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  <w:r>
        <w:rPr>
          <w:rFonts w:ascii="Avenir Book" w:hAnsi="Avenir Book" w:cs="Calibri"/>
          <w:color w:val="003655"/>
          <w:sz w:val="28"/>
          <w:szCs w:val="28"/>
        </w:rPr>
        <w:t>Den digitalen Schulweg</w:t>
      </w:r>
      <w:r w:rsidR="006E2920">
        <w:rPr>
          <w:rFonts w:ascii="Avenir Book" w:hAnsi="Avenir Book" w:cs="Calibri"/>
          <w:color w:val="003655"/>
          <w:sz w:val="28"/>
          <w:szCs w:val="28"/>
        </w:rPr>
        <w:t>p</w:t>
      </w:r>
      <w:r>
        <w:rPr>
          <w:rFonts w:ascii="Avenir Book" w:hAnsi="Avenir Book" w:cs="Calibri"/>
          <w:color w:val="003655"/>
          <w:sz w:val="28"/>
          <w:szCs w:val="28"/>
        </w:rPr>
        <w:t xml:space="preserve">laner finden Sie unter: </w:t>
      </w:r>
      <w:hyperlink r:id="rId8" w:history="1">
        <w:r w:rsidRPr="00307060">
          <w:rPr>
            <w:rStyle w:val="Hyperlink"/>
            <w:rFonts w:ascii="Avenir Book" w:hAnsi="Avenir Book" w:cs="Calibri"/>
            <w:sz w:val="28"/>
            <w:szCs w:val="28"/>
          </w:rPr>
          <w:t>www.schulwegplaner-kielregion.de</w:t>
        </w:r>
      </w:hyperlink>
      <w:r>
        <w:rPr>
          <w:rFonts w:ascii="Avenir Book" w:hAnsi="Avenir Book" w:cs="Calibri"/>
          <w:color w:val="003655"/>
          <w:sz w:val="28"/>
          <w:szCs w:val="28"/>
        </w:rPr>
        <w:t xml:space="preserve"> </w:t>
      </w:r>
    </w:p>
    <w:p w14:paraId="20F8BC7C" w14:textId="6ABE3B97" w:rsidR="00DC79DA" w:rsidRDefault="00DC79DA" w:rsidP="00786B6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75E43DAF" w14:textId="27566563" w:rsidR="002A18C6" w:rsidRDefault="0006117C" w:rsidP="002A18C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  <w:r w:rsidRPr="0006117C">
        <w:rPr>
          <w:rFonts w:ascii="Avenir Book" w:hAnsi="Avenir Book" w:cs="Calibri"/>
          <w:color w:val="003655"/>
          <w:sz w:val="28"/>
          <w:szCs w:val="28"/>
        </w:rPr>
        <w:drawing>
          <wp:inline distT="0" distB="0" distL="0" distR="0" wp14:anchorId="387C5724" wp14:editId="4285B247">
            <wp:extent cx="6732270" cy="342074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47CD" w14:textId="2968CAAA" w:rsidR="00435E6F" w:rsidRPr="000A4083" w:rsidRDefault="00435E6F" w:rsidP="00435E6F">
      <w:pPr>
        <w:spacing w:line="360" w:lineRule="auto"/>
        <w:ind w:firstLine="0"/>
        <w:rPr>
          <w:rFonts w:ascii="Sommet Rounded Black" w:hAnsi="Sommet Rounded Black" w:cs="Times New Roman (Textkörper CS)"/>
          <w:color w:val="84BF41"/>
          <w:sz w:val="56"/>
          <w:szCs w:val="56"/>
        </w:rPr>
      </w:pPr>
      <w:r>
        <w:rPr>
          <w:rFonts w:ascii="Sommet Rounded Black" w:hAnsi="Sommet Rounded Black" w:cs="Times New Roman (Textkörper CS)"/>
          <w:color w:val="84BF41"/>
          <w:sz w:val="56"/>
          <w:szCs w:val="56"/>
        </w:rPr>
        <w:br w:type="column"/>
      </w:r>
      <w:r w:rsidR="008343A4">
        <w:rPr>
          <w:rFonts w:ascii="Sommet Rounded Black" w:hAnsi="Sommet Rounded Black" w:cs="Times New Roman (Textkörper CS)"/>
          <w:color w:val="84BF41"/>
          <w:sz w:val="56"/>
          <w:szCs w:val="56"/>
        </w:rPr>
        <w:t>Der</w:t>
      </w:r>
      <w:r w:rsidRPr="000A4083">
        <w:rPr>
          <w:rFonts w:ascii="Sommet Rounded Black" w:hAnsi="Sommet Rounded Black" w:cs="Times New Roman (Textkörper CS)"/>
          <w:color w:val="84BF41"/>
          <w:sz w:val="56"/>
          <w:szCs w:val="56"/>
        </w:rPr>
        <w:t xml:space="preserve"> gute Weg zur Schule</w:t>
      </w:r>
    </w:p>
    <w:p w14:paraId="5B126C99" w14:textId="756EED90" w:rsidR="00435E6F" w:rsidRPr="00E51FE6" w:rsidRDefault="00435E6F" w:rsidP="00435E6F">
      <w:pPr>
        <w:spacing w:after="100" w:afterAutospacing="1" w:line="276" w:lineRule="auto"/>
        <w:ind w:firstLine="0"/>
        <w:rPr>
          <w:rFonts w:ascii="Sommet Rounded Black" w:eastAsia="Calibri" w:hAnsi="Sommet Rounded Black" w:cs="Calibri"/>
          <w:color w:val="003655"/>
          <w:sz w:val="36"/>
          <w:szCs w:val="36"/>
        </w:rPr>
      </w:pPr>
      <w:r w:rsidRPr="00E51FE6">
        <w:rPr>
          <w:rFonts w:ascii="Sommet Rounded Black" w:eastAsia="Calibri" w:hAnsi="Sommet Rounded Black" w:cs="Calibri"/>
          <w:color w:val="003655"/>
          <w:sz w:val="36"/>
          <w:szCs w:val="36"/>
        </w:rPr>
        <w:t>Zu Fuß zur Schule</w:t>
      </w:r>
    </w:p>
    <w:p w14:paraId="6CDCFD59" w14:textId="6A2CA5C3" w:rsidR="00435E6F" w:rsidRPr="00FB4C29" w:rsidRDefault="00435E6F" w:rsidP="00435E6F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  <w:r w:rsidRPr="00FB4C29">
        <w:rPr>
          <w:rFonts w:ascii="Avenir Book" w:hAnsi="Avenir Book" w:cs="Calibri"/>
          <w:color w:val="003655"/>
          <w:sz w:val="28"/>
          <w:szCs w:val="28"/>
        </w:rPr>
        <w:t>Achten Sie darauf, dass Ihr Kind auf dem Schulweg helle, auffallende oder lichtreflektierende Kleidung trägt.</w:t>
      </w:r>
    </w:p>
    <w:p w14:paraId="74F04261" w14:textId="5D600923" w:rsidR="00435E6F" w:rsidRPr="00FB4C29" w:rsidRDefault="00435E6F" w:rsidP="00435E6F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402F779A" w14:textId="7B4C3079" w:rsidR="00435E6F" w:rsidRPr="00FB4C29" w:rsidRDefault="00435E6F" w:rsidP="00DC79DA">
      <w:pPr>
        <w:pStyle w:val="Listenabsatz"/>
        <w:numPr>
          <w:ilvl w:val="0"/>
          <w:numId w:val="1"/>
        </w:numPr>
        <w:tabs>
          <w:tab w:val="left" w:pos="20"/>
          <w:tab w:val="left" w:pos="270"/>
        </w:tabs>
        <w:autoSpaceDE w:val="0"/>
        <w:autoSpaceDN w:val="0"/>
        <w:adjustRightInd w:val="0"/>
        <w:ind w:hanging="294"/>
        <w:rPr>
          <w:rFonts w:ascii="Avenir Book" w:hAnsi="Avenir Book" w:cs="Calibri"/>
          <w:color w:val="003655"/>
          <w:sz w:val="28"/>
          <w:szCs w:val="28"/>
        </w:rPr>
      </w:pPr>
      <w:r w:rsidRPr="00FB4C29">
        <w:rPr>
          <w:rFonts w:ascii="Avenir Book" w:hAnsi="Avenir Book" w:cs="Calibri"/>
          <w:color w:val="003655"/>
          <w:sz w:val="28"/>
          <w:szCs w:val="28"/>
        </w:rPr>
        <w:t>Zeigen Sie Ihrem Kind die Gefahrenpunkte und die sicheren Überquerungsstellen.</w:t>
      </w:r>
    </w:p>
    <w:p w14:paraId="780C2C3A" w14:textId="5396D72F" w:rsidR="00435E6F" w:rsidRDefault="00435E6F" w:rsidP="00DC79DA">
      <w:pPr>
        <w:pStyle w:val="Listenabsatz"/>
        <w:numPr>
          <w:ilvl w:val="0"/>
          <w:numId w:val="1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 w:rsidRPr="0067122E">
        <w:rPr>
          <w:rFonts w:ascii="Avenir Book" w:hAnsi="Avenir Book" w:cs="Calibri"/>
          <w:color w:val="003655"/>
          <w:sz w:val="28"/>
          <w:szCs w:val="28"/>
        </w:rPr>
        <w:t>Üben Sie mit Ihrem Kind immer wieder, wie es Gefahren auf dem Schulweg erkennt, vermeidet und bewältigt.</w:t>
      </w:r>
    </w:p>
    <w:p w14:paraId="0609B2BF" w14:textId="5D4B6D65" w:rsidR="00435E6F" w:rsidRPr="0067122E" w:rsidRDefault="00435E6F" w:rsidP="00DC79DA">
      <w:pPr>
        <w:pStyle w:val="Listenabsatz"/>
        <w:numPr>
          <w:ilvl w:val="0"/>
          <w:numId w:val="1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 w:rsidRPr="0067122E">
        <w:rPr>
          <w:rFonts w:ascii="Avenir Book" w:hAnsi="Avenir Book" w:cs="Calibri"/>
          <w:color w:val="003655"/>
          <w:sz w:val="28"/>
          <w:szCs w:val="28"/>
        </w:rPr>
        <w:t>Besprechen Sie mit Ihrem Kind die nächstmögliche Überquerungsstelle bei Ampelausfall.</w:t>
      </w:r>
    </w:p>
    <w:p w14:paraId="3D1AFEA9" w14:textId="6F850FA3" w:rsidR="00435E6F" w:rsidRDefault="00435E6F" w:rsidP="00DC79DA">
      <w:pPr>
        <w:pStyle w:val="Listenabsatz"/>
        <w:numPr>
          <w:ilvl w:val="0"/>
          <w:numId w:val="1"/>
        </w:numPr>
        <w:tabs>
          <w:tab w:val="left" w:pos="20"/>
          <w:tab w:val="left" w:pos="270"/>
        </w:tabs>
        <w:autoSpaceDE w:val="0"/>
        <w:autoSpaceDN w:val="0"/>
        <w:adjustRightInd w:val="0"/>
        <w:ind w:hanging="294"/>
        <w:rPr>
          <w:rFonts w:ascii="Avenir Book" w:hAnsi="Avenir Book" w:cs="Calibri"/>
          <w:color w:val="003655"/>
          <w:sz w:val="28"/>
          <w:szCs w:val="28"/>
        </w:rPr>
      </w:pPr>
      <w:r w:rsidRPr="00FB4C29">
        <w:rPr>
          <w:rFonts w:ascii="Avenir Book" w:hAnsi="Avenir Book" w:cs="Calibri"/>
          <w:color w:val="003655"/>
          <w:sz w:val="28"/>
          <w:szCs w:val="28"/>
        </w:rPr>
        <w:t>Achten Sie darauf, dass Ihr Kind genügend Zeit für den Schulweg hat.</w:t>
      </w:r>
    </w:p>
    <w:p w14:paraId="4FA878DA" w14:textId="6A5CF142" w:rsidR="00435E6F" w:rsidRPr="0067122E" w:rsidRDefault="00435E6F" w:rsidP="00DC79DA">
      <w:pPr>
        <w:pStyle w:val="Listenabsatz"/>
        <w:numPr>
          <w:ilvl w:val="0"/>
          <w:numId w:val="1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 w:rsidRPr="0067122E">
        <w:rPr>
          <w:rFonts w:ascii="Avenir Book" w:hAnsi="Avenir Book" w:cs="Calibri"/>
          <w:color w:val="003655"/>
          <w:sz w:val="28"/>
          <w:szCs w:val="28"/>
        </w:rPr>
        <w:t>Ihr Kind sollte die Fahrbahn möglichst selten überqueren müssen.</w:t>
      </w:r>
    </w:p>
    <w:p w14:paraId="0D312CC6" w14:textId="506973E9" w:rsidR="00435E6F" w:rsidRPr="0067122E" w:rsidRDefault="00435E6F" w:rsidP="00435E6F">
      <w:pPr>
        <w:tabs>
          <w:tab w:val="left" w:pos="20"/>
          <w:tab w:val="left" w:pos="270"/>
        </w:tabs>
        <w:autoSpaceDE w:val="0"/>
        <w:autoSpaceDN w:val="0"/>
        <w:adjustRightInd w:val="0"/>
        <w:ind w:left="360" w:firstLine="0"/>
        <w:rPr>
          <w:rFonts w:ascii="Avenir Book" w:hAnsi="Avenir Book" w:cs="Calibri"/>
          <w:color w:val="003655"/>
          <w:sz w:val="28"/>
          <w:szCs w:val="28"/>
        </w:rPr>
      </w:pPr>
    </w:p>
    <w:p w14:paraId="328F58C9" w14:textId="3C342EE4" w:rsidR="00435E6F" w:rsidRPr="00FB4C29" w:rsidRDefault="00435E6F" w:rsidP="00435E6F">
      <w:pPr>
        <w:autoSpaceDE w:val="0"/>
        <w:autoSpaceDN w:val="0"/>
        <w:adjustRightInd w:val="0"/>
        <w:ind w:left="360" w:firstLine="0"/>
        <w:rPr>
          <w:rFonts w:ascii="Avenir Book" w:hAnsi="Avenir Book" w:cs="Calibri"/>
          <w:b/>
          <w:bCs/>
          <w:color w:val="003655"/>
          <w:sz w:val="24"/>
          <w:szCs w:val="24"/>
        </w:rPr>
      </w:pPr>
      <w:r w:rsidRPr="00FB4C29">
        <w:rPr>
          <w:rFonts w:ascii="Avenir Book" w:hAnsi="Avenir Book" w:cs="Calibri"/>
          <w:b/>
          <w:bCs/>
          <w:color w:val="003655"/>
          <w:sz w:val="24"/>
          <w:szCs w:val="24"/>
        </w:rPr>
        <w:t> </w:t>
      </w:r>
    </w:p>
    <w:p w14:paraId="404DDAFB" w14:textId="743ED350" w:rsidR="00435E6F" w:rsidRPr="00E51FE6" w:rsidRDefault="00435E6F" w:rsidP="00435E6F">
      <w:pPr>
        <w:spacing w:after="100" w:afterAutospacing="1" w:line="276" w:lineRule="auto"/>
        <w:ind w:firstLine="0"/>
        <w:rPr>
          <w:rFonts w:ascii="Sommet Rounded Black" w:eastAsia="Calibri" w:hAnsi="Sommet Rounded Black" w:cs="Calibri"/>
          <w:color w:val="003655"/>
          <w:sz w:val="36"/>
          <w:szCs w:val="36"/>
        </w:rPr>
      </w:pPr>
      <w:r w:rsidRPr="00E51FE6">
        <w:rPr>
          <w:rFonts w:ascii="Sommet Rounded Black" w:eastAsia="Calibri" w:hAnsi="Sommet Rounded Black" w:cs="Calibri"/>
          <w:color w:val="003655"/>
          <w:sz w:val="36"/>
          <w:szCs w:val="36"/>
        </w:rPr>
        <w:t>Mit dem Bus zur Schule</w:t>
      </w:r>
    </w:p>
    <w:p w14:paraId="05D69F5C" w14:textId="747295C6" w:rsidR="00435E6F" w:rsidRPr="0067122E" w:rsidRDefault="00435E6F" w:rsidP="00DC79DA">
      <w:pPr>
        <w:pStyle w:val="Listenabsatz"/>
        <w:numPr>
          <w:ilvl w:val="0"/>
          <w:numId w:val="2"/>
        </w:numPr>
        <w:ind w:left="709" w:hanging="283"/>
        <w:rPr>
          <w:rFonts w:ascii="Avenir Book" w:hAnsi="Avenir Book" w:cs="Calibri"/>
          <w:color w:val="003655"/>
          <w:sz w:val="28"/>
          <w:szCs w:val="28"/>
        </w:rPr>
      </w:pPr>
      <w:r w:rsidRPr="0067122E">
        <w:rPr>
          <w:rFonts w:ascii="Avenir Book" w:hAnsi="Avenir Book" w:cs="Calibri"/>
          <w:color w:val="003655"/>
          <w:sz w:val="28"/>
          <w:szCs w:val="28"/>
        </w:rPr>
        <w:t xml:space="preserve">Haltestellen im Umfeld der Schule sind im Schulwegplan eingetragen. </w:t>
      </w:r>
    </w:p>
    <w:p w14:paraId="0E2754B1" w14:textId="0384D241" w:rsidR="00435E6F" w:rsidRPr="00DC79DA" w:rsidRDefault="00435E6F" w:rsidP="00DC79DA">
      <w:pPr>
        <w:pStyle w:val="Listenabsatz"/>
        <w:numPr>
          <w:ilvl w:val="0"/>
          <w:numId w:val="2"/>
        </w:numPr>
        <w:ind w:left="709" w:hanging="283"/>
        <w:rPr>
          <w:rFonts w:ascii="Avenir Book" w:hAnsi="Avenir Book" w:cs="Calibri"/>
          <w:color w:val="003655"/>
          <w:sz w:val="28"/>
          <w:szCs w:val="28"/>
        </w:rPr>
      </w:pPr>
      <w:r w:rsidRPr="0067122E">
        <w:rPr>
          <w:rFonts w:ascii="Avenir Book" w:hAnsi="Avenir Book" w:cs="Calibri"/>
          <w:color w:val="003655"/>
          <w:sz w:val="28"/>
          <w:szCs w:val="28"/>
        </w:rPr>
        <w:t xml:space="preserve">Für den Weg zwischen Haltestelle und Schule gelten die </w:t>
      </w:r>
      <w:r w:rsidR="002F7697">
        <w:rPr>
          <w:rFonts w:ascii="Avenir Book" w:hAnsi="Avenir Book" w:cs="Calibri"/>
          <w:color w:val="003655"/>
          <w:sz w:val="28"/>
          <w:szCs w:val="28"/>
        </w:rPr>
        <w:t>g</w:t>
      </w:r>
      <w:r w:rsidRPr="0067122E">
        <w:rPr>
          <w:rFonts w:ascii="Avenir Book" w:hAnsi="Avenir Book" w:cs="Calibri"/>
          <w:color w:val="003655"/>
          <w:sz w:val="28"/>
          <w:szCs w:val="28"/>
        </w:rPr>
        <w:t>leichen Hinweise</w:t>
      </w:r>
      <w:r w:rsidR="00DC79DA">
        <w:rPr>
          <w:rFonts w:ascii="Avenir Book" w:hAnsi="Avenir Book" w:cs="Calibri"/>
          <w:color w:val="003655"/>
          <w:sz w:val="28"/>
          <w:szCs w:val="28"/>
        </w:rPr>
        <w:t xml:space="preserve"> wie</w:t>
      </w:r>
      <w:r w:rsidRPr="0067122E"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Pr="00DC79DA">
        <w:rPr>
          <w:rFonts w:ascii="Avenir Book" w:hAnsi="Avenir Book" w:cs="Calibri"/>
          <w:color w:val="003655"/>
          <w:sz w:val="28"/>
          <w:szCs w:val="28"/>
        </w:rPr>
        <w:t>zum Fußweg.</w:t>
      </w:r>
    </w:p>
    <w:p w14:paraId="15E8CE90" w14:textId="225337AD" w:rsidR="006E4F33" w:rsidRDefault="006E4F33" w:rsidP="002A18C6">
      <w:pPr>
        <w:autoSpaceDE w:val="0"/>
        <w:autoSpaceDN w:val="0"/>
        <w:adjustRightInd w:val="0"/>
        <w:ind w:firstLine="0"/>
        <w:rPr>
          <w:rFonts w:ascii="Sommet Rounded Black" w:hAnsi="Sommet Rounded Black" w:cs="Times New Roman (Textkörper CS)"/>
          <w:color w:val="84BF41"/>
          <w:sz w:val="56"/>
          <w:szCs w:val="56"/>
        </w:rPr>
      </w:pPr>
    </w:p>
    <w:p w14:paraId="1F493000" w14:textId="77777777" w:rsidR="00786B66" w:rsidRPr="00F20742" w:rsidRDefault="00786B66" w:rsidP="00435E6F">
      <w:pPr>
        <w:pStyle w:val="Listenabsatz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55C320A1" w14:textId="77777777" w:rsidR="00786B66" w:rsidRDefault="00786B66" w:rsidP="00786B6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39C795E8" w14:textId="77777777" w:rsidR="00786B66" w:rsidRDefault="00786B66" w:rsidP="00F20742">
      <w:pPr>
        <w:autoSpaceDE w:val="0"/>
        <w:autoSpaceDN w:val="0"/>
        <w:adjustRightInd w:val="0"/>
        <w:ind w:firstLine="0"/>
        <w:jc w:val="center"/>
        <w:rPr>
          <w:rFonts w:ascii="Avenir Book" w:hAnsi="Avenir Book" w:cs="Calibri"/>
          <w:color w:val="003655"/>
          <w:sz w:val="28"/>
          <w:szCs w:val="28"/>
        </w:rPr>
      </w:pPr>
    </w:p>
    <w:p w14:paraId="38CEC1D2" w14:textId="77777777" w:rsidR="00F20742" w:rsidRDefault="00F20742" w:rsidP="00F20742">
      <w:pPr>
        <w:autoSpaceDE w:val="0"/>
        <w:autoSpaceDN w:val="0"/>
        <w:adjustRightInd w:val="0"/>
        <w:ind w:firstLine="0"/>
        <w:jc w:val="center"/>
        <w:rPr>
          <w:rFonts w:ascii="Avenir Book" w:hAnsi="Avenir Book" w:cs="Calibri"/>
          <w:color w:val="003655"/>
          <w:sz w:val="28"/>
          <w:szCs w:val="28"/>
        </w:rPr>
      </w:pPr>
    </w:p>
    <w:p w14:paraId="6EEE5546" w14:textId="77777777" w:rsidR="00F20742" w:rsidRDefault="00F20742" w:rsidP="00F20742">
      <w:pPr>
        <w:autoSpaceDE w:val="0"/>
        <w:autoSpaceDN w:val="0"/>
        <w:adjustRightInd w:val="0"/>
        <w:ind w:firstLine="0"/>
        <w:jc w:val="center"/>
        <w:rPr>
          <w:rFonts w:ascii="Avenir Book" w:hAnsi="Avenir Book" w:cs="Calibri"/>
          <w:color w:val="003655"/>
          <w:sz w:val="28"/>
          <w:szCs w:val="28"/>
        </w:rPr>
      </w:pPr>
    </w:p>
    <w:p w14:paraId="484A6347" w14:textId="41083F2B" w:rsidR="00F20742" w:rsidRDefault="00DC79DA" w:rsidP="00F20742">
      <w:pPr>
        <w:ind w:firstLine="0"/>
        <w:rPr>
          <w:rFonts w:ascii="Sommet Rounded Black" w:hAnsi="Sommet Rounded Black" w:cs="Times New Roman (Textkörper CS)"/>
          <w:color w:val="84BF41"/>
          <w:sz w:val="44"/>
          <w:szCs w:val="44"/>
        </w:rPr>
      </w:pPr>
      <w:r>
        <w:rPr>
          <w:rFonts w:ascii="Sommet Rounded Black" w:hAnsi="Sommet Rounded Black" w:cs="Times New Roman (Textkörper CS)"/>
          <w:color w:val="84BF41"/>
          <w:sz w:val="44"/>
          <w:szCs w:val="44"/>
        </w:rPr>
        <w:t>I</w:t>
      </w:r>
      <w:r w:rsidR="00F20742">
        <w:rPr>
          <w:rFonts w:ascii="Sommet Rounded Black" w:hAnsi="Sommet Rounded Black" w:cs="Times New Roman (Textkörper CS)"/>
          <w:color w:val="84BF41"/>
          <w:sz w:val="44"/>
          <w:szCs w:val="44"/>
        </w:rPr>
        <w:t>ndividuelle Anmerkungen</w:t>
      </w:r>
      <w:r>
        <w:rPr>
          <w:rFonts w:ascii="Sommet Rounded Black" w:hAnsi="Sommet Rounded Black" w:cs="Times New Roman (Textkörper CS)"/>
          <w:color w:val="84BF41"/>
          <w:sz w:val="44"/>
          <w:szCs w:val="44"/>
        </w:rPr>
        <w:t xml:space="preserve"> der Schule</w:t>
      </w:r>
    </w:p>
    <w:p w14:paraId="1DE4FCF8" w14:textId="56A564E9" w:rsidR="00DC79DA" w:rsidRPr="0067122E" w:rsidRDefault="00DC79DA" w:rsidP="00DC79DA">
      <w:pPr>
        <w:pStyle w:val="Listenabsatz"/>
        <w:numPr>
          <w:ilvl w:val="0"/>
          <w:numId w:val="2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>
        <w:rPr>
          <w:rFonts w:ascii="Avenir Book" w:hAnsi="Avenir Book" w:cs="Calibri"/>
          <w:color w:val="003655"/>
          <w:sz w:val="28"/>
          <w:szCs w:val="28"/>
        </w:rPr>
        <w:t xml:space="preserve">… </w:t>
      </w:r>
      <w:r w:rsidRPr="0067122E">
        <w:rPr>
          <w:rFonts w:ascii="Avenir Book" w:hAnsi="Avenir Book" w:cs="Calibri"/>
          <w:color w:val="003655"/>
          <w:sz w:val="28"/>
          <w:szCs w:val="28"/>
        </w:rPr>
        <w:t xml:space="preserve"> </w:t>
      </w:r>
    </w:p>
    <w:p w14:paraId="7A04F928" w14:textId="4558F929" w:rsidR="00F20742" w:rsidRPr="00DC79DA" w:rsidRDefault="00DC79DA" w:rsidP="00DC79DA">
      <w:pPr>
        <w:pStyle w:val="Listenabsatz"/>
        <w:numPr>
          <w:ilvl w:val="0"/>
          <w:numId w:val="2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>
        <w:rPr>
          <w:rFonts w:ascii="Avenir Book" w:hAnsi="Avenir Book" w:cs="Calibri"/>
          <w:color w:val="003655"/>
          <w:sz w:val="28"/>
          <w:szCs w:val="28"/>
        </w:rPr>
        <w:t xml:space="preserve">… </w:t>
      </w:r>
    </w:p>
    <w:p w14:paraId="39BD24B2" w14:textId="2640ED8F" w:rsidR="00DC79DA" w:rsidRPr="00DC79DA" w:rsidRDefault="00DC79DA" w:rsidP="00DC79DA">
      <w:pPr>
        <w:pStyle w:val="Listenabsatz"/>
        <w:numPr>
          <w:ilvl w:val="0"/>
          <w:numId w:val="2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>
        <w:rPr>
          <w:rFonts w:ascii="Avenir Book" w:hAnsi="Avenir Book" w:cs="Calibri"/>
          <w:color w:val="003655"/>
          <w:sz w:val="28"/>
          <w:szCs w:val="28"/>
        </w:rPr>
        <w:t xml:space="preserve">… </w:t>
      </w:r>
      <w:r w:rsidRPr="0067122E">
        <w:rPr>
          <w:rFonts w:ascii="Avenir Book" w:hAnsi="Avenir Book" w:cs="Calibri"/>
          <w:color w:val="003655"/>
          <w:sz w:val="28"/>
          <w:szCs w:val="28"/>
        </w:rPr>
        <w:t xml:space="preserve"> </w:t>
      </w:r>
    </w:p>
    <w:p w14:paraId="2E6D7CB5" w14:textId="51801406" w:rsidR="004F74B5" w:rsidRDefault="004F74B5" w:rsidP="000070A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398D0C1D" w14:textId="77777777" w:rsidR="00DC79DA" w:rsidRDefault="00DC79DA" w:rsidP="000070A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57130F45" w14:textId="445D7C8D" w:rsidR="00DC79DA" w:rsidRDefault="00DC79DA" w:rsidP="00DC79DA">
      <w:pPr>
        <w:ind w:firstLine="0"/>
        <w:rPr>
          <w:rFonts w:ascii="Sommet Rounded Black" w:hAnsi="Sommet Rounded Black" w:cs="Times New Roman (Textkörper CS)"/>
          <w:color w:val="84BF41"/>
          <w:sz w:val="44"/>
          <w:szCs w:val="44"/>
        </w:rPr>
      </w:pPr>
      <w:r>
        <w:rPr>
          <w:rFonts w:ascii="Sommet Rounded Black" w:hAnsi="Sommet Rounded Black" w:cs="Times New Roman (Textkörper CS)"/>
          <w:color w:val="84BF41"/>
          <w:sz w:val="44"/>
          <w:szCs w:val="44"/>
        </w:rPr>
        <w:t>Weitere gefährliche Stellen</w:t>
      </w:r>
    </w:p>
    <w:p w14:paraId="113D9F6A" w14:textId="77777777" w:rsidR="00DC79DA" w:rsidRPr="0067122E" w:rsidRDefault="00DC79DA" w:rsidP="00DC79DA">
      <w:pPr>
        <w:pStyle w:val="Listenabsatz"/>
        <w:numPr>
          <w:ilvl w:val="0"/>
          <w:numId w:val="2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>
        <w:rPr>
          <w:rFonts w:ascii="Avenir Book" w:hAnsi="Avenir Book" w:cs="Calibri"/>
          <w:color w:val="003655"/>
          <w:sz w:val="28"/>
          <w:szCs w:val="28"/>
        </w:rPr>
        <w:t xml:space="preserve">… </w:t>
      </w:r>
      <w:r w:rsidRPr="0067122E">
        <w:rPr>
          <w:rFonts w:ascii="Avenir Book" w:hAnsi="Avenir Book" w:cs="Calibri"/>
          <w:color w:val="003655"/>
          <w:sz w:val="28"/>
          <w:szCs w:val="28"/>
        </w:rPr>
        <w:t xml:space="preserve"> </w:t>
      </w:r>
    </w:p>
    <w:p w14:paraId="041954B7" w14:textId="77777777" w:rsidR="00DC79DA" w:rsidRPr="00DC79DA" w:rsidRDefault="00DC79DA" w:rsidP="00DC79DA">
      <w:pPr>
        <w:pStyle w:val="Listenabsatz"/>
        <w:numPr>
          <w:ilvl w:val="0"/>
          <w:numId w:val="2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>
        <w:rPr>
          <w:rFonts w:ascii="Avenir Book" w:hAnsi="Avenir Book" w:cs="Calibri"/>
          <w:color w:val="003655"/>
          <w:sz w:val="28"/>
          <w:szCs w:val="28"/>
        </w:rPr>
        <w:t xml:space="preserve">… </w:t>
      </w:r>
    </w:p>
    <w:p w14:paraId="5AD3B497" w14:textId="77777777" w:rsidR="00DC79DA" w:rsidRPr="00DC79DA" w:rsidRDefault="00DC79DA" w:rsidP="00DC79DA">
      <w:pPr>
        <w:pStyle w:val="Listenabsatz"/>
        <w:numPr>
          <w:ilvl w:val="0"/>
          <w:numId w:val="2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>
        <w:rPr>
          <w:rFonts w:ascii="Avenir Book" w:hAnsi="Avenir Book" w:cs="Calibri"/>
          <w:color w:val="003655"/>
          <w:sz w:val="28"/>
          <w:szCs w:val="28"/>
        </w:rPr>
        <w:t xml:space="preserve">… </w:t>
      </w:r>
      <w:r w:rsidRPr="0067122E">
        <w:rPr>
          <w:rFonts w:ascii="Avenir Book" w:hAnsi="Avenir Book" w:cs="Calibri"/>
          <w:color w:val="003655"/>
          <w:sz w:val="28"/>
          <w:szCs w:val="28"/>
        </w:rPr>
        <w:t xml:space="preserve"> </w:t>
      </w:r>
    </w:p>
    <w:p w14:paraId="0C3FF818" w14:textId="0D1D77D4" w:rsidR="004F74B5" w:rsidRDefault="004F74B5" w:rsidP="000070A6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11D87340" w14:textId="3A58245B" w:rsidR="005C649E" w:rsidRPr="002A18C6" w:rsidRDefault="005C649E" w:rsidP="005C649E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  <w:r w:rsidRPr="00375339">
        <w:rPr>
          <w:rFonts w:ascii="Sommet Rounded Black" w:hAnsi="Sommet Rounded Black" w:cs="Times New Roman (Textkörper CS)"/>
          <w:color w:val="84BF41"/>
          <w:sz w:val="56"/>
          <w:szCs w:val="56"/>
        </w:rPr>
        <w:lastRenderedPageBreak/>
        <w:t>Eltern als Vorbild</w:t>
      </w:r>
    </w:p>
    <w:p w14:paraId="37CA0956" w14:textId="77777777" w:rsidR="005C649E" w:rsidRPr="00677AB2" w:rsidRDefault="005C649E" w:rsidP="005C649E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5CD4ECBA" w14:textId="6AE8D286" w:rsidR="005C649E" w:rsidRDefault="005C649E" w:rsidP="005C649E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  <w:r w:rsidRPr="000A4083">
        <w:rPr>
          <w:rFonts w:ascii="Avenir Book" w:hAnsi="Avenir Book" w:cs="Calibri"/>
          <w:color w:val="003655"/>
          <w:sz w:val="28"/>
          <w:szCs w:val="28"/>
        </w:rPr>
        <w:t>Durch Ihr</w:t>
      </w:r>
      <w:r w:rsidR="0071607D">
        <w:rPr>
          <w:rFonts w:ascii="Avenir Book" w:hAnsi="Avenir Book" w:cs="Calibri"/>
          <w:color w:val="003655"/>
          <w:sz w:val="28"/>
          <w:szCs w:val="28"/>
        </w:rPr>
        <w:t>e</w:t>
      </w:r>
      <w:r w:rsidRPr="000A4083">
        <w:rPr>
          <w:rFonts w:ascii="Avenir Book" w:hAnsi="Avenir Book" w:cs="Calibri"/>
          <w:color w:val="003655"/>
          <w:sz w:val="28"/>
          <w:szCs w:val="28"/>
        </w:rPr>
        <w:t xml:space="preserve"> Vorbild</w:t>
      </w:r>
      <w:r w:rsidR="0071607D">
        <w:rPr>
          <w:rFonts w:ascii="Avenir Book" w:hAnsi="Avenir Book" w:cs="Calibri"/>
          <w:color w:val="003655"/>
          <w:sz w:val="28"/>
          <w:szCs w:val="28"/>
        </w:rPr>
        <w:t>funktion</w:t>
      </w:r>
      <w:r w:rsidRPr="000A4083">
        <w:rPr>
          <w:rFonts w:ascii="Avenir Book" w:hAnsi="Avenir Book" w:cs="Calibri"/>
          <w:color w:val="003655"/>
          <w:sz w:val="28"/>
          <w:szCs w:val="28"/>
        </w:rPr>
        <w:t xml:space="preserve"> leisten Sie einen</w:t>
      </w:r>
      <w:r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Pr="000A4083">
        <w:rPr>
          <w:rFonts w:ascii="Avenir Book" w:hAnsi="Avenir Book" w:cs="Calibri"/>
          <w:color w:val="003655"/>
          <w:sz w:val="28"/>
          <w:szCs w:val="28"/>
        </w:rPr>
        <w:t>wichtigen Anteil an der Verkehrserziehung</w:t>
      </w:r>
      <w:r w:rsidR="00872B62">
        <w:rPr>
          <w:rFonts w:ascii="Avenir Book" w:hAnsi="Avenir Book" w:cs="Calibri"/>
          <w:color w:val="003655"/>
          <w:sz w:val="28"/>
          <w:szCs w:val="28"/>
        </w:rPr>
        <w:t xml:space="preserve"> Ihres Kindes</w:t>
      </w:r>
      <w:r w:rsidRPr="000A4083">
        <w:rPr>
          <w:rFonts w:ascii="Avenir Book" w:hAnsi="Avenir Book" w:cs="Calibri"/>
          <w:color w:val="003655"/>
          <w:sz w:val="28"/>
          <w:szCs w:val="28"/>
        </w:rPr>
        <w:t>.</w:t>
      </w:r>
    </w:p>
    <w:p w14:paraId="6F8A7628" w14:textId="77777777" w:rsidR="005C649E" w:rsidRDefault="005C649E" w:rsidP="005C649E">
      <w:pPr>
        <w:autoSpaceDE w:val="0"/>
        <w:autoSpaceDN w:val="0"/>
        <w:adjustRightInd w:val="0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2DE3CD86" w14:textId="00E159CB" w:rsidR="005C649E" w:rsidRDefault="005C649E" w:rsidP="00DC79DA">
      <w:pPr>
        <w:numPr>
          <w:ilvl w:val="0"/>
          <w:numId w:val="3"/>
        </w:numPr>
        <w:autoSpaceDE w:val="0"/>
        <w:autoSpaceDN w:val="0"/>
        <w:adjustRightInd w:val="0"/>
        <w:ind w:hanging="294"/>
        <w:rPr>
          <w:rFonts w:ascii="Avenir Book" w:hAnsi="Avenir Book" w:cs="Calibri"/>
          <w:color w:val="003655"/>
          <w:sz w:val="28"/>
          <w:szCs w:val="28"/>
        </w:rPr>
      </w:pPr>
      <w:r w:rsidRPr="000A4083">
        <w:rPr>
          <w:rFonts w:ascii="Avenir Book" w:hAnsi="Avenir Book" w:cs="Calibri"/>
          <w:color w:val="003655"/>
          <w:sz w:val="28"/>
          <w:szCs w:val="28"/>
        </w:rPr>
        <w:t>Nehmen Sie sich für das Begehen des Schulweges</w:t>
      </w:r>
      <w:r w:rsidR="0071607D" w:rsidRPr="0071607D"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="0071607D" w:rsidRPr="000A4083">
        <w:rPr>
          <w:rFonts w:ascii="Avenir Book" w:hAnsi="Avenir Book" w:cs="Calibri"/>
          <w:color w:val="003655"/>
          <w:sz w:val="28"/>
          <w:szCs w:val="28"/>
        </w:rPr>
        <w:t>Zeit</w:t>
      </w:r>
      <w:r w:rsidR="00DC79DA">
        <w:rPr>
          <w:rFonts w:ascii="Avenir Book" w:hAnsi="Avenir Book" w:cs="Calibri"/>
          <w:color w:val="003655"/>
          <w:sz w:val="28"/>
          <w:szCs w:val="28"/>
        </w:rPr>
        <w:t>.</w:t>
      </w:r>
    </w:p>
    <w:p w14:paraId="1750643A" w14:textId="77777777" w:rsidR="005C649E" w:rsidRPr="000A4083" w:rsidRDefault="005C649E" w:rsidP="00DC79DA">
      <w:pPr>
        <w:pStyle w:val="Listenabsatz"/>
        <w:numPr>
          <w:ilvl w:val="0"/>
          <w:numId w:val="3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 w:rsidRPr="000A4083">
        <w:rPr>
          <w:rFonts w:ascii="Avenir Book" w:hAnsi="Avenir Book" w:cs="Calibri"/>
          <w:color w:val="003655"/>
          <w:sz w:val="28"/>
          <w:szCs w:val="28"/>
        </w:rPr>
        <w:t>Verhalten Sie sich immer defensiv und vorausschauend.</w:t>
      </w:r>
    </w:p>
    <w:p w14:paraId="0221B0AF" w14:textId="1E4FC9BA" w:rsidR="005C649E" w:rsidRPr="00435E6F" w:rsidRDefault="00872B62" w:rsidP="00DC79DA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709" w:hanging="283"/>
        <w:rPr>
          <w:rFonts w:ascii="Avenir Book" w:hAnsi="Avenir Book" w:cs="Calibri"/>
          <w:color w:val="003655"/>
          <w:sz w:val="28"/>
          <w:szCs w:val="28"/>
        </w:rPr>
      </w:pPr>
      <w:r>
        <w:rPr>
          <w:rFonts w:ascii="Avenir Book" w:hAnsi="Avenir Book" w:cs="Calibri"/>
          <w:color w:val="003655"/>
          <w:sz w:val="28"/>
          <w:szCs w:val="28"/>
        </w:rPr>
        <w:t>Vermeiden Sie d</w:t>
      </w:r>
      <w:r w:rsidR="005C649E" w:rsidRPr="00435E6F">
        <w:rPr>
          <w:rFonts w:ascii="Avenir Book" w:hAnsi="Avenir Book" w:cs="Calibri"/>
          <w:color w:val="003655"/>
          <w:sz w:val="28"/>
          <w:szCs w:val="28"/>
        </w:rPr>
        <w:t xml:space="preserve">as Bringen und Abholen mit dem Auto. Die Kinder und Jugendlichen lernen hierdurch nicht, sich selbständig und sicher im Straßenverkehr zu </w:t>
      </w:r>
      <w:r w:rsidR="0071607D">
        <w:rPr>
          <w:rFonts w:ascii="Avenir Book" w:hAnsi="Avenir Book" w:cs="Calibri"/>
          <w:color w:val="003655"/>
          <w:sz w:val="28"/>
          <w:szCs w:val="28"/>
        </w:rPr>
        <w:t>bewegen</w:t>
      </w:r>
      <w:r w:rsidR="005C649E" w:rsidRPr="00435E6F">
        <w:rPr>
          <w:rFonts w:ascii="Avenir Book" w:hAnsi="Avenir Book" w:cs="Calibri"/>
          <w:color w:val="003655"/>
          <w:sz w:val="28"/>
          <w:szCs w:val="28"/>
        </w:rPr>
        <w:t xml:space="preserve">. Wenn Sie Ihre Kinder gelegentlich doch mit dem Auto </w:t>
      </w:r>
      <w:r w:rsidR="0071607D">
        <w:rPr>
          <w:rFonts w:ascii="Avenir Book" w:hAnsi="Avenir Book" w:cs="Calibri"/>
          <w:color w:val="003655"/>
          <w:sz w:val="28"/>
          <w:szCs w:val="28"/>
        </w:rPr>
        <w:t xml:space="preserve">zur Schule </w:t>
      </w:r>
      <w:r w:rsidR="005C649E" w:rsidRPr="00435E6F">
        <w:rPr>
          <w:rFonts w:ascii="Avenir Book" w:hAnsi="Avenir Book" w:cs="Calibri"/>
          <w:color w:val="003655"/>
          <w:sz w:val="28"/>
          <w:szCs w:val="28"/>
        </w:rPr>
        <w:t xml:space="preserve">bringen müssen, so sollte das Aus- </w:t>
      </w:r>
      <w:r>
        <w:rPr>
          <w:rFonts w:ascii="Avenir Book" w:hAnsi="Avenir Book" w:cs="Calibri"/>
          <w:color w:val="003655"/>
          <w:sz w:val="28"/>
          <w:szCs w:val="28"/>
        </w:rPr>
        <w:t>bzw.</w:t>
      </w:r>
      <w:r w:rsidRPr="00435E6F"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="005C649E" w:rsidRPr="00435E6F">
        <w:rPr>
          <w:rFonts w:ascii="Avenir Book" w:hAnsi="Avenir Book" w:cs="Calibri"/>
          <w:color w:val="003655"/>
          <w:sz w:val="28"/>
          <w:szCs w:val="28"/>
        </w:rPr>
        <w:t>Einsteigen nicht in unmittelbarer Schulnähe erfolgen</w:t>
      </w:r>
      <w:r w:rsidR="00DC79DA">
        <w:rPr>
          <w:rFonts w:ascii="Avenir Book" w:hAnsi="Avenir Book" w:cs="Calibri"/>
          <w:color w:val="003655"/>
          <w:sz w:val="28"/>
          <w:szCs w:val="28"/>
        </w:rPr>
        <w:t>.</w:t>
      </w:r>
      <w:r w:rsidR="005C649E" w:rsidRPr="00435E6F">
        <w:rPr>
          <w:rFonts w:ascii="Avenir Book" w:hAnsi="Avenir Book" w:cs="Calibri"/>
          <w:color w:val="003655"/>
          <w:sz w:val="28"/>
          <w:szCs w:val="28"/>
        </w:rPr>
        <w:t xml:space="preserve"> </w:t>
      </w:r>
      <w:r w:rsidR="00DC79DA">
        <w:rPr>
          <w:rFonts w:ascii="Avenir Book" w:hAnsi="Avenir Book" w:cs="Calibri"/>
          <w:color w:val="003655"/>
          <w:sz w:val="28"/>
          <w:szCs w:val="28"/>
        </w:rPr>
        <w:t>E</w:t>
      </w:r>
      <w:r w:rsidR="005C649E" w:rsidRPr="00435E6F">
        <w:rPr>
          <w:rFonts w:ascii="Avenir Book" w:hAnsi="Avenir Book" w:cs="Calibri"/>
          <w:color w:val="003655"/>
          <w:sz w:val="28"/>
          <w:szCs w:val="28"/>
        </w:rPr>
        <w:t xml:space="preserve">ine Erhöhung der Verkehrsdichte vor dem Eingang </w:t>
      </w:r>
      <w:r w:rsidR="00DC79DA">
        <w:rPr>
          <w:rFonts w:ascii="Avenir Book" w:hAnsi="Avenir Book" w:cs="Calibri"/>
          <w:color w:val="003655"/>
          <w:sz w:val="28"/>
          <w:szCs w:val="28"/>
        </w:rPr>
        <w:t xml:space="preserve">der Schule </w:t>
      </w:r>
      <w:r w:rsidR="005C649E" w:rsidRPr="00435E6F">
        <w:rPr>
          <w:rFonts w:ascii="Avenir Book" w:hAnsi="Avenir Book" w:cs="Calibri"/>
          <w:color w:val="003655"/>
          <w:sz w:val="28"/>
          <w:szCs w:val="28"/>
        </w:rPr>
        <w:t>führt zwangsläufig zu einer Gefährdung unserer Schülerinnen und Schüler.</w:t>
      </w:r>
    </w:p>
    <w:p w14:paraId="6183D21C" w14:textId="77777777" w:rsidR="005C649E" w:rsidRDefault="005C649E" w:rsidP="005C649E">
      <w:pPr>
        <w:pStyle w:val="Listenabsatz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19206048" w14:textId="77777777" w:rsidR="005C649E" w:rsidRDefault="005C649E" w:rsidP="005C649E">
      <w:pPr>
        <w:pStyle w:val="Listenabsatz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0A1A680D" w14:textId="77777777" w:rsidR="005C649E" w:rsidRDefault="005C649E" w:rsidP="005C649E">
      <w:pPr>
        <w:pStyle w:val="Listenabsatz"/>
        <w:ind w:firstLine="0"/>
        <w:jc w:val="center"/>
        <w:rPr>
          <w:rFonts w:ascii="Avenir Book" w:hAnsi="Avenir Book" w:cs="Calibri"/>
          <w:color w:val="003655"/>
          <w:sz w:val="28"/>
          <w:szCs w:val="28"/>
        </w:rPr>
      </w:pPr>
      <w:r w:rsidRPr="006C2FD7">
        <w:rPr>
          <w:rFonts w:ascii="Avenir Book" w:hAnsi="Avenir Book" w:cs="Calibri"/>
          <w:noProof/>
          <w:color w:val="003655"/>
          <w:sz w:val="28"/>
          <w:szCs w:val="28"/>
        </w:rPr>
        <w:drawing>
          <wp:inline distT="0" distB="0" distL="0" distR="0" wp14:anchorId="6753FB52" wp14:editId="1BDD6FA1">
            <wp:extent cx="4146550" cy="2680335"/>
            <wp:effectExtent l="0" t="0" r="0" b="0"/>
            <wp:docPr id="4" name="Grafik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66F8C" w14:textId="77777777" w:rsidR="005C649E" w:rsidRDefault="005C649E" w:rsidP="005C649E">
      <w:pPr>
        <w:pStyle w:val="Listenabsatz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21C229E0" w14:textId="77777777" w:rsidR="005C649E" w:rsidRPr="0067122E" w:rsidRDefault="005C649E" w:rsidP="005C649E">
      <w:pPr>
        <w:pStyle w:val="Listenabsatz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4A1BDE3F" w14:textId="298277B7" w:rsidR="005C649E" w:rsidRPr="00E51FE6" w:rsidRDefault="005C649E" w:rsidP="005C649E">
      <w:pPr>
        <w:tabs>
          <w:tab w:val="left" w:pos="20"/>
          <w:tab w:val="left" w:pos="270"/>
        </w:tabs>
        <w:autoSpaceDE w:val="0"/>
        <w:autoSpaceDN w:val="0"/>
        <w:adjustRightInd w:val="0"/>
        <w:ind w:firstLine="0"/>
        <w:rPr>
          <w:rFonts w:ascii="Sommet Rounded Black" w:eastAsia="Calibri" w:hAnsi="Sommet Rounded Black" w:cs="Calibri"/>
          <w:color w:val="003655"/>
          <w:sz w:val="36"/>
          <w:szCs w:val="36"/>
        </w:rPr>
      </w:pPr>
      <w:r w:rsidRPr="00E51FE6">
        <w:rPr>
          <w:rFonts w:ascii="Sommet Rounded Black" w:eastAsia="Calibri" w:hAnsi="Sommet Rounded Black" w:cs="Calibri"/>
          <w:color w:val="84BF41"/>
          <w:sz w:val="36"/>
          <w:szCs w:val="36"/>
        </w:rPr>
        <w:t>Ansprechpartner</w:t>
      </w:r>
      <w:r w:rsidR="0071607D">
        <w:rPr>
          <w:rFonts w:ascii="Sommet Rounded Black" w:eastAsia="Calibri" w:hAnsi="Sommet Rounded Black" w:cs="Calibri"/>
          <w:color w:val="84BF41"/>
          <w:sz w:val="36"/>
          <w:szCs w:val="36"/>
        </w:rPr>
        <w:t>/-</w:t>
      </w:r>
      <w:r w:rsidRPr="00E51FE6">
        <w:rPr>
          <w:rFonts w:ascii="Sommet Rounded Black" w:eastAsia="Calibri" w:hAnsi="Sommet Rounded Black" w:cs="Calibri"/>
          <w:color w:val="84BF41"/>
          <w:sz w:val="36"/>
          <w:szCs w:val="36"/>
        </w:rPr>
        <w:t>innen zum</w:t>
      </w:r>
      <w:r w:rsidR="0071607D">
        <w:rPr>
          <w:rFonts w:ascii="Sommet Rounded Black" w:eastAsia="Calibri" w:hAnsi="Sommet Rounded Black" w:cs="Calibri"/>
          <w:color w:val="003655"/>
          <w:sz w:val="36"/>
          <w:szCs w:val="36"/>
        </w:rPr>
        <w:t xml:space="preserve"> </w:t>
      </w:r>
      <w:r w:rsidRPr="00E51FE6">
        <w:rPr>
          <w:rFonts w:ascii="Sommet Rounded Black" w:eastAsia="Calibri" w:hAnsi="Sommet Rounded Black" w:cs="Calibri"/>
          <w:color w:val="003655"/>
          <w:sz w:val="36"/>
          <w:szCs w:val="36"/>
        </w:rPr>
        <w:t>Thema Schulweg:</w:t>
      </w:r>
    </w:p>
    <w:p w14:paraId="2A29EFFA" w14:textId="77777777" w:rsidR="005C649E" w:rsidRPr="00E51FE6" w:rsidRDefault="005C649E" w:rsidP="005C649E">
      <w:pPr>
        <w:tabs>
          <w:tab w:val="left" w:pos="20"/>
          <w:tab w:val="left" w:pos="270"/>
        </w:tabs>
        <w:autoSpaceDE w:val="0"/>
        <w:autoSpaceDN w:val="0"/>
        <w:adjustRightInd w:val="0"/>
        <w:ind w:firstLine="0"/>
        <w:rPr>
          <w:rFonts w:ascii="Sommet Rounded Black" w:eastAsia="Calibri" w:hAnsi="Sommet Rounded Black" w:cs="Calibri"/>
          <w:color w:val="003655"/>
          <w:sz w:val="36"/>
          <w:szCs w:val="36"/>
        </w:rPr>
      </w:pPr>
    </w:p>
    <w:p w14:paraId="25E8228A" w14:textId="58BF0601" w:rsidR="005C649E" w:rsidRDefault="005C649E" w:rsidP="00DC79DA">
      <w:pPr>
        <w:pStyle w:val="Listenabsatz"/>
        <w:numPr>
          <w:ilvl w:val="0"/>
          <w:numId w:val="2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>
        <w:rPr>
          <w:rFonts w:ascii="Avenir Book" w:hAnsi="Avenir Book" w:cs="Calibri"/>
          <w:color w:val="003655"/>
          <w:sz w:val="28"/>
          <w:szCs w:val="28"/>
        </w:rPr>
        <w:t>Schule</w:t>
      </w:r>
      <w:r w:rsidR="001E3B5E">
        <w:rPr>
          <w:rFonts w:ascii="Avenir Book" w:hAnsi="Avenir Book" w:cs="Calibri"/>
          <w:color w:val="003655"/>
          <w:sz w:val="28"/>
          <w:szCs w:val="28"/>
        </w:rPr>
        <w:t xml:space="preserve"> …</w:t>
      </w:r>
    </w:p>
    <w:p w14:paraId="5581BE01" w14:textId="5BAF3621" w:rsidR="005C649E" w:rsidRDefault="005C649E" w:rsidP="00DC79DA">
      <w:pPr>
        <w:pStyle w:val="Listenabsatz"/>
        <w:numPr>
          <w:ilvl w:val="0"/>
          <w:numId w:val="2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>
        <w:rPr>
          <w:rFonts w:ascii="Avenir Book" w:hAnsi="Avenir Book" w:cs="Calibri"/>
          <w:color w:val="003655"/>
          <w:sz w:val="28"/>
          <w:szCs w:val="28"/>
        </w:rPr>
        <w:t>Gemeinde</w:t>
      </w:r>
      <w:r w:rsidR="001E3B5E">
        <w:rPr>
          <w:rFonts w:ascii="Avenir Book" w:hAnsi="Avenir Book" w:cs="Calibri"/>
          <w:color w:val="003655"/>
          <w:sz w:val="28"/>
          <w:szCs w:val="28"/>
        </w:rPr>
        <w:t xml:space="preserve"> …</w:t>
      </w:r>
    </w:p>
    <w:p w14:paraId="6D631D34" w14:textId="09246153" w:rsidR="005C649E" w:rsidRDefault="005C649E" w:rsidP="00DC79DA">
      <w:pPr>
        <w:pStyle w:val="Listenabsatz"/>
        <w:numPr>
          <w:ilvl w:val="0"/>
          <w:numId w:val="2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 w:rsidRPr="00435E6F">
        <w:rPr>
          <w:rFonts w:ascii="Avenir Book" w:hAnsi="Avenir Book" w:cs="Calibri"/>
          <w:color w:val="003655"/>
          <w:sz w:val="28"/>
          <w:szCs w:val="28"/>
        </w:rPr>
        <w:t>Polizei</w:t>
      </w:r>
      <w:r w:rsidR="001E3B5E">
        <w:rPr>
          <w:rFonts w:ascii="Avenir Book" w:hAnsi="Avenir Book" w:cs="Calibri"/>
          <w:color w:val="003655"/>
          <w:sz w:val="28"/>
          <w:szCs w:val="28"/>
        </w:rPr>
        <w:t xml:space="preserve"> …</w:t>
      </w:r>
    </w:p>
    <w:p w14:paraId="0E6442DD" w14:textId="57B03E52" w:rsidR="005C649E" w:rsidRPr="00435E6F" w:rsidRDefault="005C649E" w:rsidP="00DC79DA">
      <w:pPr>
        <w:pStyle w:val="Listenabsatz"/>
        <w:numPr>
          <w:ilvl w:val="0"/>
          <w:numId w:val="2"/>
        </w:numPr>
        <w:ind w:hanging="294"/>
        <w:rPr>
          <w:rFonts w:ascii="Avenir Book" w:hAnsi="Avenir Book" w:cs="Calibri"/>
          <w:color w:val="003655"/>
          <w:sz w:val="28"/>
          <w:szCs w:val="28"/>
        </w:rPr>
      </w:pPr>
      <w:r w:rsidRPr="00435E6F">
        <w:rPr>
          <w:rFonts w:ascii="Avenir Book" w:hAnsi="Avenir Book" w:cs="Calibri"/>
          <w:color w:val="003655"/>
          <w:sz w:val="28"/>
          <w:szCs w:val="28"/>
        </w:rPr>
        <w:t>KielRegion</w:t>
      </w:r>
      <w:r w:rsidR="00DC79DA">
        <w:rPr>
          <w:rFonts w:ascii="Avenir Book" w:hAnsi="Avenir Book" w:cs="Calibri"/>
          <w:color w:val="003655"/>
          <w:sz w:val="28"/>
          <w:szCs w:val="28"/>
        </w:rPr>
        <w:t>, Tel.: 0431 530 355-0</w:t>
      </w:r>
    </w:p>
    <w:p w14:paraId="3765CC36" w14:textId="77777777" w:rsidR="005C649E" w:rsidRDefault="005C649E" w:rsidP="005C649E">
      <w:pPr>
        <w:pStyle w:val="Listenabsatz"/>
        <w:ind w:firstLine="0"/>
        <w:rPr>
          <w:rFonts w:ascii="Avenir Book" w:hAnsi="Avenir Book" w:cs="Calibri"/>
          <w:color w:val="003655"/>
          <w:sz w:val="28"/>
          <w:szCs w:val="28"/>
        </w:rPr>
      </w:pPr>
    </w:p>
    <w:p w14:paraId="575808BC" w14:textId="1E1524CA" w:rsidR="005C649E" w:rsidRPr="0091303E" w:rsidRDefault="005C649E" w:rsidP="005C649E">
      <w:pPr>
        <w:pStyle w:val="Listenabsatz"/>
        <w:ind w:firstLine="0"/>
        <w:rPr>
          <w:rFonts w:ascii="Avenir Book" w:hAnsi="Avenir Book" w:cs="Calibri"/>
          <w:color w:val="003655"/>
          <w:sz w:val="28"/>
          <w:szCs w:val="28"/>
        </w:rPr>
      </w:pPr>
      <w:r w:rsidRPr="00B04CCA">
        <w:rPr>
          <w:noProof/>
        </w:rPr>
        <w:drawing>
          <wp:inline distT="0" distB="0" distL="0" distR="0" wp14:anchorId="6D1DDF36" wp14:editId="2C310870">
            <wp:extent cx="1371600" cy="1071880"/>
            <wp:effectExtent l="0" t="0" r="0" b="0"/>
            <wp:docPr id="1" name="Grafi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 Book" w:hAnsi="Avenir Book" w:cs="Calibri"/>
          <w:color w:val="003655"/>
          <w:sz w:val="28"/>
          <w:szCs w:val="28"/>
        </w:rPr>
        <w:tab/>
      </w:r>
      <w:r>
        <w:rPr>
          <w:rFonts w:ascii="Avenir Book" w:hAnsi="Avenir Book" w:cs="Calibri"/>
          <w:color w:val="003655"/>
          <w:sz w:val="28"/>
          <w:szCs w:val="28"/>
        </w:rPr>
        <w:tab/>
      </w:r>
    </w:p>
    <w:p w14:paraId="6C3F817C" w14:textId="7DD51D99" w:rsidR="004F74B5" w:rsidRPr="000A4083" w:rsidRDefault="0071575B" w:rsidP="004F74B5">
      <w:pPr>
        <w:ind w:firstLine="0"/>
        <w:rPr>
          <w:rFonts w:ascii="Sommet Rounded Black" w:hAnsi="Sommet Rounded Black" w:cs="Times New Roman (Textkörper CS)"/>
          <w:color w:val="84BF4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E06B82E" wp14:editId="49081A68">
            <wp:simplePos x="0" y="0"/>
            <wp:positionH relativeFrom="column">
              <wp:posOffset>4463415</wp:posOffset>
            </wp:positionH>
            <wp:positionV relativeFrom="paragraph">
              <wp:posOffset>259080</wp:posOffset>
            </wp:positionV>
            <wp:extent cx="1225550" cy="1252220"/>
            <wp:effectExtent l="0" t="0" r="0" b="0"/>
            <wp:wrapNone/>
            <wp:docPr id="9" name="Grafi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652">
        <w:rPr>
          <w:noProof/>
        </w:rPr>
        <mc:AlternateContent>
          <mc:Choice Requires="wps">
            <w:drawing>
              <wp:anchor distT="0" distB="0" distL="114299" distR="114299" simplePos="0" relativeHeight="251667968" behindDoc="0" locked="0" layoutInCell="1" allowOverlap="1" wp14:anchorId="41EC1AAC" wp14:editId="30CA0465">
                <wp:simplePos x="0" y="0"/>
                <wp:positionH relativeFrom="column">
                  <wp:posOffset>-38100</wp:posOffset>
                </wp:positionH>
                <wp:positionV relativeFrom="paragraph">
                  <wp:posOffset>-251460</wp:posOffset>
                </wp:positionV>
                <wp:extent cx="0" cy="9932670"/>
                <wp:effectExtent l="0" t="0" r="38100" b="30480"/>
                <wp:wrapNone/>
                <wp:docPr id="12" name="Gerade Verbindung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9326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84BF4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8E561" id="Gerade Verbindung 12" o:spid="_x0000_s1026" style="position:absolute;z-index:251667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3pt,-19.8pt" to="-3pt,7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" strokecolor="#84bf41" strokeweight=".5pt">
                <v:stroke joinstyle="miter"/>
                <o:lock v:ext="edit" shapetype="f"/>
              </v:line>
            </w:pict>
          </mc:Fallback>
        </mc:AlternateContent>
      </w:r>
      <w:r w:rsidR="004F74B5">
        <w:rPr>
          <w:rFonts w:ascii="Sommet Rounded Black" w:hAnsi="Sommet Rounded Black" w:cs="Times New Roman (Textkörper CS)"/>
          <w:color w:val="84BF41"/>
          <w:sz w:val="56"/>
          <w:szCs w:val="56"/>
        </w:rPr>
        <w:t xml:space="preserve">Grundschule </w:t>
      </w:r>
      <w:r w:rsidR="0006117C">
        <w:rPr>
          <w:rFonts w:ascii="Sommet Rounded Black" w:hAnsi="Sommet Rounded Black" w:cs="Times New Roman (Textkörper CS)"/>
          <w:color w:val="84BF41"/>
          <w:sz w:val="56"/>
          <w:szCs w:val="56"/>
        </w:rPr>
        <w:t>Lüttendörp</w:t>
      </w:r>
    </w:p>
    <w:p w14:paraId="5B5755B3" w14:textId="2BEBE016" w:rsidR="004F74B5" w:rsidRDefault="0006117C" w:rsidP="004F74B5">
      <w:pPr>
        <w:pBdr>
          <w:bar w:val="single" w:sz="4" w:color="auto"/>
        </w:pBdr>
        <w:spacing w:line="480" w:lineRule="auto"/>
        <w:ind w:firstLine="0"/>
        <w:rPr>
          <w:rFonts w:ascii="Sommet Rounded Black" w:hAnsi="Sommet Rounded Black" w:cs="Times New Roman (Textkörper CS)"/>
          <w:color w:val="003655"/>
          <w:sz w:val="56"/>
          <w:szCs w:val="56"/>
        </w:rPr>
      </w:pPr>
      <w:r>
        <w:rPr>
          <w:rFonts w:ascii="Sommet Rounded Black" w:hAnsi="Sommet Rounded Black" w:cs="Times New Roman (Textkörper CS)"/>
          <w:noProof/>
          <w:color w:val="00365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3006F48" wp14:editId="07D5A1B9">
                <wp:simplePos x="0" y="0"/>
                <wp:positionH relativeFrom="column">
                  <wp:posOffset>173990</wp:posOffset>
                </wp:positionH>
                <wp:positionV relativeFrom="paragraph">
                  <wp:posOffset>562610</wp:posOffset>
                </wp:positionV>
                <wp:extent cx="6924675" cy="3867150"/>
                <wp:effectExtent l="0" t="0" r="28575" b="1905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386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00C54" w14:textId="37C3329A" w:rsidR="0006117C" w:rsidRDefault="0006117C" w:rsidP="0006117C">
                            <w:pPr>
                              <w:jc w:val="center"/>
                            </w:pPr>
                            <w:r>
                              <w:t>SCHULBIld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06F48" id="Rechteck 10" o:spid="_x0000_s1026" style="position:absolute;margin-left:13.7pt;margin-top:44.3pt;width:545.25pt;height:304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" fillcolor="#4472c4 [3204]" strokecolor="#1f3763 [1604]" strokeweight="1pt">
                <v:textbox>
                  <w:txbxContent>
                    <w:p w14:paraId="07B00C54" w14:textId="37C3329A" w:rsidR="0006117C" w:rsidRDefault="0006117C" w:rsidP="0006117C">
                      <w:pPr>
                        <w:jc w:val="center"/>
                      </w:pPr>
                      <w:r>
                        <w:t>SCHULBIld</w:t>
                      </w:r>
                    </w:p>
                  </w:txbxContent>
                </v:textbox>
              </v:rect>
            </w:pict>
          </mc:Fallback>
        </mc:AlternateContent>
      </w:r>
      <w:r w:rsidR="004F74B5" w:rsidRPr="000A4083">
        <w:rPr>
          <w:rFonts w:ascii="Sommet Rounded Black" w:hAnsi="Sommet Rounded Black" w:cs="Times New Roman (Textkörper CS)"/>
          <w:color w:val="003655"/>
          <w:sz w:val="56"/>
          <w:szCs w:val="56"/>
        </w:rPr>
        <w:t>Schulwegpla</w:t>
      </w:r>
      <w:r w:rsidR="004F74B5">
        <w:rPr>
          <w:rFonts w:ascii="Sommet Rounded Black" w:hAnsi="Sommet Rounded Black" w:cs="Times New Roman (Textkörper CS)"/>
          <w:color w:val="003655"/>
          <w:sz w:val="56"/>
          <w:szCs w:val="56"/>
        </w:rPr>
        <w:t>n</w:t>
      </w:r>
    </w:p>
    <w:p w14:paraId="407FA458" w14:textId="77777777" w:rsidR="004F74B5" w:rsidRDefault="004F74B5" w:rsidP="004F74B5">
      <w:pPr>
        <w:spacing w:line="480" w:lineRule="auto"/>
        <w:ind w:firstLine="0"/>
        <w:rPr>
          <w:rFonts w:ascii="Sommet Rounded Black" w:hAnsi="Sommet Rounded Black" w:cs="Times New Roman (Textkörper CS)"/>
          <w:color w:val="003655"/>
          <w:sz w:val="56"/>
          <w:szCs w:val="56"/>
        </w:rPr>
      </w:pPr>
    </w:p>
    <w:p w14:paraId="7BD0A885" w14:textId="77777777" w:rsidR="004F74B5" w:rsidRDefault="004F74B5" w:rsidP="004F74B5">
      <w:pPr>
        <w:spacing w:line="480" w:lineRule="auto"/>
        <w:ind w:firstLine="0"/>
        <w:rPr>
          <w:rFonts w:ascii="Sommet Rounded Black" w:hAnsi="Sommet Rounded Black" w:cs="Times New Roman (Textkörper CS)"/>
          <w:color w:val="003655"/>
          <w:sz w:val="56"/>
          <w:szCs w:val="56"/>
        </w:rPr>
      </w:pPr>
    </w:p>
    <w:p w14:paraId="0EDDED61" w14:textId="77777777" w:rsidR="004F74B5" w:rsidRDefault="004F74B5" w:rsidP="004F74B5">
      <w:pPr>
        <w:spacing w:line="480" w:lineRule="auto"/>
        <w:ind w:firstLine="0"/>
        <w:rPr>
          <w:rFonts w:ascii="Sommet Rounded Black" w:hAnsi="Sommet Rounded Black" w:cs="Times New Roman (Textkörper CS)"/>
          <w:color w:val="003655"/>
          <w:sz w:val="56"/>
          <w:szCs w:val="56"/>
        </w:rPr>
      </w:pPr>
    </w:p>
    <w:p w14:paraId="72E86DD7" w14:textId="77777777" w:rsidR="004F74B5" w:rsidRDefault="004F74B5" w:rsidP="004F74B5">
      <w:pPr>
        <w:spacing w:line="480" w:lineRule="auto"/>
        <w:ind w:firstLine="0"/>
        <w:rPr>
          <w:rFonts w:ascii="Sommet Rounded Black" w:hAnsi="Sommet Rounded Black" w:cs="Times New Roman (Textkörper CS)"/>
          <w:color w:val="003655"/>
          <w:sz w:val="56"/>
          <w:szCs w:val="56"/>
        </w:rPr>
      </w:pPr>
    </w:p>
    <w:p w14:paraId="59CAB582" w14:textId="77777777" w:rsidR="004F74B5" w:rsidRDefault="004F74B5" w:rsidP="004F74B5">
      <w:pPr>
        <w:spacing w:line="480" w:lineRule="auto"/>
        <w:ind w:firstLine="0"/>
        <w:rPr>
          <w:rFonts w:ascii="Sommet Rounded Black" w:hAnsi="Sommet Rounded Black" w:cs="Times New Roman (Textkörper CS)"/>
          <w:color w:val="003655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124AAF2" wp14:editId="10665B1D">
            <wp:simplePos x="0" y="0"/>
            <wp:positionH relativeFrom="column">
              <wp:posOffset>2570026</wp:posOffset>
            </wp:positionH>
            <wp:positionV relativeFrom="paragraph">
              <wp:posOffset>565057</wp:posOffset>
            </wp:positionV>
            <wp:extent cx="1385570" cy="1276985"/>
            <wp:effectExtent l="0" t="152400" r="24130" b="151765"/>
            <wp:wrapNone/>
            <wp:docPr id="7" name="Grafi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03224">
                      <a:off x="0" y="0"/>
                      <a:ext cx="13855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2255A" w14:textId="05A677A8" w:rsidR="004F74B5" w:rsidRDefault="0071575B" w:rsidP="004F74B5">
      <w:pPr>
        <w:spacing w:line="480" w:lineRule="auto"/>
        <w:ind w:firstLine="0"/>
        <w:rPr>
          <w:rFonts w:ascii="Sommet Rounded Black" w:hAnsi="Sommet Rounded Black" w:cs="Times New Roman (Textkörper CS)"/>
          <w:color w:val="003655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DF0E73C" wp14:editId="1BA2E56A">
            <wp:simplePos x="0" y="0"/>
            <wp:positionH relativeFrom="column">
              <wp:posOffset>3862070</wp:posOffset>
            </wp:positionH>
            <wp:positionV relativeFrom="paragraph">
              <wp:posOffset>831215</wp:posOffset>
            </wp:positionV>
            <wp:extent cx="2205355" cy="1955165"/>
            <wp:effectExtent l="0" t="0" r="0" b="0"/>
            <wp:wrapNone/>
            <wp:docPr id="5" name="Grafik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63DFBDAE" wp14:editId="0B00D023">
            <wp:simplePos x="0" y="0"/>
            <wp:positionH relativeFrom="column">
              <wp:posOffset>229235</wp:posOffset>
            </wp:positionH>
            <wp:positionV relativeFrom="paragraph">
              <wp:posOffset>594360</wp:posOffset>
            </wp:positionV>
            <wp:extent cx="2296160" cy="2360930"/>
            <wp:effectExtent l="0" t="0" r="0" b="0"/>
            <wp:wrapNone/>
            <wp:docPr id="6" name="Grafik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FC176" w14:textId="43BA5923" w:rsidR="004F74B5" w:rsidRDefault="004F74B5" w:rsidP="004F74B5">
      <w:pPr>
        <w:spacing w:line="480" w:lineRule="auto"/>
        <w:ind w:firstLine="0"/>
        <w:rPr>
          <w:rFonts w:ascii="Sommet Rounded Black" w:hAnsi="Sommet Rounded Black" w:cs="Times New Roman (Textkörper CS)"/>
          <w:color w:val="003655"/>
          <w:sz w:val="56"/>
          <w:szCs w:val="56"/>
        </w:rPr>
      </w:pPr>
    </w:p>
    <w:p w14:paraId="3E8AC1F4" w14:textId="270F0102" w:rsidR="004F74B5" w:rsidRPr="00255652" w:rsidRDefault="004F74B5" w:rsidP="00255652">
      <w:pPr>
        <w:spacing w:line="480" w:lineRule="auto"/>
        <w:ind w:firstLine="0"/>
        <w:rPr>
          <w:rFonts w:ascii="Sommet Rounded Black" w:hAnsi="Sommet Rounded Black" w:cs="Times New Roman (Textkörper CS)"/>
          <w:color w:val="003655"/>
          <w:sz w:val="56"/>
          <w:szCs w:val="56"/>
        </w:rPr>
      </w:pPr>
    </w:p>
    <w:sectPr w:rsidR="004F74B5" w:rsidRPr="00255652" w:rsidSect="005E45F9">
      <w:pgSz w:w="23808" w:h="16840" w:orient="landscape" w:code="8"/>
      <w:pgMar w:top="1134" w:right="1134" w:bottom="1134" w:left="760" w:header="0" w:footer="0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E1489" w14:textId="77777777" w:rsidR="00B20937" w:rsidRDefault="00B20937" w:rsidP="00786B66">
      <w:r>
        <w:separator/>
      </w:r>
    </w:p>
  </w:endnote>
  <w:endnote w:type="continuationSeparator" w:id="0">
    <w:p w14:paraId="4FF24482" w14:textId="77777777" w:rsidR="00B20937" w:rsidRDefault="00B20937" w:rsidP="00786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mmet Rounded Black">
    <w:panose1 w:val="02000503030000020004"/>
    <w:charset w:val="00"/>
    <w:family w:val="modern"/>
    <w:notTrueType/>
    <w:pitch w:val="variable"/>
    <w:sig w:usb0="A00002AF" w:usb1="5000005B" w:usb2="00000000" w:usb3="00000000" w:csb0="00000197" w:csb1="00000000"/>
  </w:font>
  <w:font w:name="Times New Roman (Textkörper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12B7DF" w14:textId="77777777" w:rsidR="00B20937" w:rsidRDefault="00B20937" w:rsidP="00786B66">
      <w:r>
        <w:separator/>
      </w:r>
    </w:p>
  </w:footnote>
  <w:footnote w:type="continuationSeparator" w:id="0">
    <w:p w14:paraId="71C1984F" w14:textId="77777777" w:rsidR="00B20937" w:rsidRDefault="00B20937" w:rsidP="00786B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23906"/>
    <w:multiLevelType w:val="hybridMultilevel"/>
    <w:tmpl w:val="32F65EF8"/>
    <w:lvl w:ilvl="0" w:tplc="CC346C4C">
      <w:start w:val="1"/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26356"/>
    <w:multiLevelType w:val="hybridMultilevel"/>
    <w:tmpl w:val="CE286194"/>
    <w:lvl w:ilvl="0" w:tplc="C51C71C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84BF4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9873069"/>
    <w:multiLevelType w:val="hybridMultilevel"/>
    <w:tmpl w:val="0C9AC7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5C11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0D5592C"/>
    <w:multiLevelType w:val="hybridMultilevel"/>
    <w:tmpl w:val="D5A0FF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5C11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gutterAtTop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A94"/>
    <w:rsid w:val="000070A6"/>
    <w:rsid w:val="000107F7"/>
    <w:rsid w:val="0006117C"/>
    <w:rsid w:val="000A65D6"/>
    <w:rsid w:val="000E1639"/>
    <w:rsid w:val="00166414"/>
    <w:rsid w:val="001C17D2"/>
    <w:rsid w:val="001E3B5E"/>
    <w:rsid w:val="00255652"/>
    <w:rsid w:val="002A18C6"/>
    <w:rsid w:val="002B0949"/>
    <w:rsid w:val="002F7697"/>
    <w:rsid w:val="00414917"/>
    <w:rsid w:val="00435E6F"/>
    <w:rsid w:val="004F5A94"/>
    <w:rsid w:val="004F74B5"/>
    <w:rsid w:val="005A3BB9"/>
    <w:rsid w:val="005A529C"/>
    <w:rsid w:val="005C649E"/>
    <w:rsid w:val="005E45F9"/>
    <w:rsid w:val="00620591"/>
    <w:rsid w:val="006253D0"/>
    <w:rsid w:val="00634F4F"/>
    <w:rsid w:val="006A4956"/>
    <w:rsid w:val="006C2FD7"/>
    <w:rsid w:val="006E2920"/>
    <w:rsid w:val="006E4F33"/>
    <w:rsid w:val="0071575B"/>
    <w:rsid w:val="0071607D"/>
    <w:rsid w:val="00786B66"/>
    <w:rsid w:val="007F4E3A"/>
    <w:rsid w:val="007F69A9"/>
    <w:rsid w:val="008343A4"/>
    <w:rsid w:val="00860D3D"/>
    <w:rsid w:val="00872B62"/>
    <w:rsid w:val="008E1A84"/>
    <w:rsid w:val="0091303E"/>
    <w:rsid w:val="009131B7"/>
    <w:rsid w:val="009240C0"/>
    <w:rsid w:val="009B0253"/>
    <w:rsid w:val="00B20937"/>
    <w:rsid w:val="00B31D75"/>
    <w:rsid w:val="00B83649"/>
    <w:rsid w:val="00B876DC"/>
    <w:rsid w:val="00C57441"/>
    <w:rsid w:val="00CC0193"/>
    <w:rsid w:val="00CF243D"/>
    <w:rsid w:val="00D27A81"/>
    <w:rsid w:val="00D613C4"/>
    <w:rsid w:val="00DC79DA"/>
    <w:rsid w:val="00EA35FB"/>
    <w:rsid w:val="00F019EF"/>
    <w:rsid w:val="00F20742"/>
    <w:rsid w:val="00FD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2A3F8"/>
  <w15:chartTrackingRefBased/>
  <w15:docId w15:val="{71261283-96FF-4455-9B2D-02C6CD1C9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35E6F"/>
    <w:pPr>
      <w:ind w:firstLine="360"/>
    </w:pPr>
    <w:rPr>
      <w:rFonts w:eastAsia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86B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6B66"/>
  </w:style>
  <w:style w:type="paragraph" w:styleId="Fuzeile">
    <w:name w:val="footer"/>
    <w:basedOn w:val="Standard"/>
    <w:link w:val="FuzeileZchn"/>
    <w:uiPriority w:val="99"/>
    <w:unhideWhenUsed/>
    <w:rsid w:val="00786B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86B66"/>
  </w:style>
  <w:style w:type="paragraph" w:styleId="Listenabsatz">
    <w:name w:val="List Paragraph"/>
    <w:basedOn w:val="Standard"/>
    <w:uiPriority w:val="34"/>
    <w:qFormat/>
    <w:rsid w:val="00786B6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070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070A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070A6"/>
    <w:rPr>
      <w:rFonts w:eastAsia="Times New Roman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070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070A6"/>
    <w:rPr>
      <w:rFonts w:eastAsia="Times New Roman"/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70A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70A6"/>
    <w:rPr>
      <w:rFonts w:ascii="Segoe UI" w:eastAsia="Times New Roman" w:hAnsi="Segoe UI" w:cs="Segoe UI"/>
      <w:sz w:val="18"/>
      <w:szCs w:val="18"/>
      <w:lang w:eastAsia="en-US"/>
    </w:rPr>
  </w:style>
  <w:style w:type="character" w:styleId="Hyperlink">
    <w:name w:val="Hyperlink"/>
    <w:basedOn w:val="Absatz-Standardschriftart"/>
    <w:uiPriority w:val="99"/>
    <w:unhideWhenUsed/>
    <w:rsid w:val="00DC79D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79DA"/>
    <w:rPr>
      <w:color w:val="605E5C"/>
      <w:shd w:val="clear" w:color="auto" w:fill="E1DFDD"/>
    </w:rPr>
  </w:style>
  <w:style w:type="paragraph" w:styleId="StandardWeb">
    <w:name w:val="Normal (Web)"/>
    <w:basedOn w:val="Standard"/>
    <w:rsid w:val="001C17D2"/>
    <w:pPr>
      <w:suppressAutoHyphens/>
      <w:autoSpaceDN w:val="0"/>
      <w:spacing w:before="100" w:after="100"/>
      <w:ind w:firstLine="0"/>
      <w:textAlignment w:val="baseline"/>
    </w:pPr>
    <w:rPr>
      <w:rFonts w:ascii="Times New Roman" w:hAnsi="Times New Roman"/>
      <w:sz w:val="24"/>
      <w:szCs w:val="24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6117C"/>
    <w:pPr>
      <w:numPr>
        <w:ilvl w:val="1"/>
      </w:numPr>
      <w:spacing w:after="160"/>
      <w:ind w:firstLine="3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611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ulwegplaner-kielregion.de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ergmann\Desktop\corona\SMM\schulwegplaner\Schule%20Nam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64F62-80FE-46F8-A83D-14A29F796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Schule Name</Template>
  <TotalTime>0</TotalTime>
  <Pages>2</Pages>
  <Words>416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Bergmann</dc:creator>
  <cp:keywords/>
  <dc:description/>
  <cp:lastModifiedBy>Henning Bergmann</cp:lastModifiedBy>
  <cp:revision>6</cp:revision>
  <cp:lastPrinted>2020-11-11T15:21:00Z</cp:lastPrinted>
  <dcterms:created xsi:type="dcterms:W3CDTF">2021-03-02T11:47:00Z</dcterms:created>
  <dcterms:modified xsi:type="dcterms:W3CDTF">2021-03-02T15:40:00Z</dcterms:modified>
</cp:coreProperties>
</file>